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85" w:rsidRDefault="006910E5">
      <w:r>
        <w:rPr>
          <w:rFonts w:ascii="Arial" w:hAnsi="Arial" w:cs="Arial"/>
          <w:noProof/>
          <w:color w:val="2962FF"/>
          <w:lang w:eastAsia="de-DE"/>
        </w:rPr>
        <w:drawing>
          <wp:inline distT="0" distB="0" distL="0" distR="0" wp14:anchorId="2A20ED96" wp14:editId="51B0731B">
            <wp:extent cx="5762625" cy="4324350"/>
            <wp:effectExtent l="0" t="0" r="0" b="0"/>
            <wp:docPr id="1" name="Bild 1" descr="Absolut richtig!!!!! | Sprüche zum danke sagen, Sprüche zum ...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solut richtig!!!!! | Sprüche zum danke sagen, Sprüche zum ...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8" b="42699"/>
                    <a:stretch/>
                  </pic:blipFill>
                  <pic:spPr bwMode="auto">
                    <a:xfrm>
                      <a:off x="0" y="0"/>
                      <a:ext cx="5760720" cy="432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4E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0E5"/>
    <w:rsid w:val="006910E5"/>
    <w:rsid w:val="006B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10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10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10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10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m/url?sa=i&amp;url=https://www.pinterest.ca/pin/709317010034454201/&amp;psig=AOvVaw1uFNH62WVufI3hW35Z3ufH&amp;ust=1588333242160000&amp;source=images&amp;cd=vfe&amp;ved=0CAIQjRxqFwoTCJjo2MeIkOkCFQAAAAAdAAAAAB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617B053F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1</cp:revision>
  <dcterms:created xsi:type="dcterms:W3CDTF">2020-04-30T11:41:00Z</dcterms:created>
  <dcterms:modified xsi:type="dcterms:W3CDTF">2020-04-30T11:42:00Z</dcterms:modified>
</cp:coreProperties>
</file>