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7F" w:rsidRDefault="00ED7DC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DB42D6" wp14:editId="619FF9E3">
                <wp:simplePos x="0" y="0"/>
                <wp:positionH relativeFrom="column">
                  <wp:posOffset>-794842</wp:posOffset>
                </wp:positionH>
                <wp:positionV relativeFrom="paragraph">
                  <wp:posOffset>-657225</wp:posOffset>
                </wp:positionV>
                <wp:extent cx="6217920" cy="1828800"/>
                <wp:effectExtent l="0" t="0" r="0" b="4445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43412" w:rsidRPr="00ED7DCB" w:rsidRDefault="00C43412" w:rsidP="00C43412">
                            <w:pPr>
                              <w:jc w:val="center"/>
                              <w:rPr>
                                <w:rFonts w:ascii="Edwardian Script ITC" w:hAnsi="Edwardian Script ITC"/>
                                <w:noProof/>
                                <w:color w:val="00B05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D7DCB">
                              <w:rPr>
                                <w:rFonts w:ascii="Edwardian Script ITC" w:hAnsi="Edwardian Script ITC"/>
                                <w:noProof/>
                                <w:color w:val="00B05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 Gruß von uns an Euch!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6" type="#_x0000_t202" style="position:absolute;margin-left:-62.6pt;margin-top:-51.75pt;width:489.6pt;height:2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" filled="f" stroked="f">
                <v:fill o:detectmouseclick="t"/>
                <v:textbox style="mso-fit-shape-to-text:t">
                  <w:txbxContent>
                    <w:p w:rsidR="00C43412" w:rsidRPr="00ED7DCB" w:rsidRDefault="00C43412" w:rsidP="00C43412">
                      <w:pPr>
                        <w:jc w:val="center"/>
                        <w:rPr>
                          <w:rFonts w:ascii="Edwardian Script ITC" w:hAnsi="Edwardian Script ITC"/>
                          <w:noProof/>
                          <w:color w:val="00B05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D7DCB">
                        <w:rPr>
                          <w:rFonts w:ascii="Edwardian Script ITC" w:hAnsi="Edwardian Script ITC"/>
                          <w:noProof/>
                          <w:color w:val="00B05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Ein Gruß von uns an Euch!</w:t>
                      </w:r>
                    </w:p>
                  </w:txbxContent>
                </v:textbox>
              </v:shape>
            </w:pict>
          </mc:Fallback>
        </mc:AlternateContent>
      </w:r>
      <w:r w:rsidR="004D4BA1">
        <w:rPr>
          <w:noProof/>
          <w:lang w:eastAsia="de-DE"/>
        </w:rPr>
        <w:drawing>
          <wp:anchor distT="0" distB="0" distL="114300" distR="114300" simplePos="0" relativeHeight="251678720" behindDoc="0" locked="0" layoutInCell="1" allowOverlap="1" wp14:anchorId="7F903006" wp14:editId="598F41C7">
            <wp:simplePos x="0" y="0"/>
            <wp:positionH relativeFrom="column">
              <wp:posOffset>4228465</wp:posOffset>
            </wp:positionH>
            <wp:positionV relativeFrom="page">
              <wp:posOffset>5397500</wp:posOffset>
            </wp:positionV>
            <wp:extent cx="982345" cy="1454150"/>
            <wp:effectExtent l="19050" t="19050" r="27305" b="12700"/>
            <wp:wrapNone/>
            <wp:docPr id="18" name="Grafik 18" descr="\\fs1\homeExt$\krOltg\documents\Eigene Bilder\Teambilder 2019-2020\Arlinda 2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1\homeExt$\krOltg\documents\Eigene Bilder\Teambilder 2019-2020\Arlinda 2_edit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45415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73C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CD2AAA" wp14:editId="1CEA7A8D">
                <wp:simplePos x="0" y="0"/>
                <wp:positionH relativeFrom="column">
                  <wp:posOffset>4584523</wp:posOffset>
                </wp:positionH>
                <wp:positionV relativeFrom="paragraph">
                  <wp:posOffset>5334457</wp:posOffset>
                </wp:positionV>
                <wp:extent cx="373075" cy="376733"/>
                <wp:effectExtent l="0" t="0" r="8255" b="4445"/>
                <wp:wrapNone/>
                <wp:docPr id="21" name="Son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075" cy="376733"/>
                        </a:xfrm>
                        <a:prstGeom prst="sun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onne 21" o:spid="_x0000_s1026" type="#_x0000_t183" style="position:absolute;margin-left:361pt;margin-top:420.05pt;width:29.4pt;height:29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" fillcolor="#ffc000" stroked="f" strokeweight="1pt"/>
            </w:pict>
          </mc:Fallback>
        </mc:AlternateContent>
      </w:r>
      <w:r w:rsidR="003473C9">
        <w:rPr>
          <w:noProof/>
          <w:lang w:eastAsia="de-DE"/>
        </w:rPr>
        <w:drawing>
          <wp:anchor distT="0" distB="0" distL="114300" distR="114300" simplePos="0" relativeHeight="251673600" behindDoc="0" locked="0" layoutInCell="1" allowOverlap="1" wp14:anchorId="6A6C2EF0" wp14:editId="5351A479">
            <wp:simplePos x="0" y="0"/>
            <wp:positionH relativeFrom="column">
              <wp:posOffset>-671195</wp:posOffset>
            </wp:positionH>
            <wp:positionV relativeFrom="paragraph">
              <wp:posOffset>4684395</wp:posOffset>
            </wp:positionV>
            <wp:extent cx="1439545" cy="1079500"/>
            <wp:effectExtent l="27623" t="10477" r="16827" b="16828"/>
            <wp:wrapNone/>
            <wp:docPr id="16" name="Grafik 16" descr="C:\Users\krOteam\AppData\Local\Microsoft\Windows\Temporary Internet Files\Content.Word\IMG_20200507_10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rOteam\AppData\Local\Microsoft\Windows\Temporary Internet Files\Content.Word\IMG_20200507_100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39545" cy="1079500"/>
                    </a:xfrm>
                    <a:prstGeom prst="rect">
                      <a:avLst/>
                    </a:prstGeom>
                    <a:noFill/>
                    <a:ln w="25400">
                      <a:gradFill>
                        <a:gsLst>
                          <a:gs pos="0">
                            <a:srgbClr val="FF3399"/>
                          </a:gs>
                          <a:gs pos="25000">
                            <a:srgbClr val="FF6633"/>
                          </a:gs>
                          <a:gs pos="50000">
                            <a:srgbClr val="FFFF00"/>
                          </a:gs>
                          <a:gs pos="75000">
                            <a:srgbClr val="01A78F"/>
                          </a:gs>
                          <a:gs pos="100000">
                            <a:srgbClr val="3366FF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rFonts w:ascii="Arial" w:hAnsi="Arial" w:cs="Arial"/>
          <w:noProof/>
          <w:color w:val="2962FF"/>
          <w:lang w:eastAsia="de-DE"/>
        </w:rPr>
        <w:drawing>
          <wp:anchor distT="0" distB="0" distL="114300" distR="114300" simplePos="0" relativeHeight="251677696" behindDoc="1" locked="0" layoutInCell="1" allowOverlap="1" wp14:anchorId="79A84E8C" wp14:editId="48DA5602">
            <wp:simplePos x="0" y="0"/>
            <wp:positionH relativeFrom="column">
              <wp:posOffset>1067435</wp:posOffset>
            </wp:positionH>
            <wp:positionV relativeFrom="paragraph">
              <wp:posOffset>4739005</wp:posOffset>
            </wp:positionV>
            <wp:extent cx="3227070" cy="914400"/>
            <wp:effectExtent l="0" t="0" r="0" b="0"/>
            <wp:wrapNone/>
            <wp:docPr id="20" name="Bild 1" descr="Kinderkrippe Glückspilz – Landshuter Str. 74, 84051 Essenbach/Ohu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derkrippe Glückspilz – Landshuter Str. 74, 84051 Essenbach/Ohu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72576" behindDoc="0" locked="0" layoutInCell="1" allowOverlap="1" wp14:anchorId="7CAC4FB0" wp14:editId="797A1F93">
            <wp:simplePos x="0" y="0"/>
            <wp:positionH relativeFrom="column">
              <wp:posOffset>4139565</wp:posOffset>
            </wp:positionH>
            <wp:positionV relativeFrom="paragraph">
              <wp:posOffset>2998216</wp:posOffset>
            </wp:positionV>
            <wp:extent cx="1079500" cy="1439545"/>
            <wp:effectExtent l="19050" t="19050" r="25400" b="27305"/>
            <wp:wrapNone/>
            <wp:docPr id="15" name="Grafik 15" descr="\\fs1\krOteam$\Christiane\Teambilder\krippe\IMG_20200507_083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fs1\krOteam$\Christiane\Teambilder\krippe\IMG_20200507_0832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71552" behindDoc="0" locked="0" layoutInCell="1" allowOverlap="1" wp14:anchorId="5D1A485B" wp14:editId="5456B1EF">
            <wp:simplePos x="0" y="0"/>
            <wp:positionH relativeFrom="column">
              <wp:posOffset>2975610</wp:posOffset>
            </wp:positionH>
            <wp:positionV relativeFrom="paragraph">
              <wp:posOffset>2997835</wp:posOffset>
            </wp:positionV>
            <wp:extent cx="1079500" cy="1439545"/>
            <wp:effectExtent l="19050" t="19050" r="25400" b="27305"/>
            <wp:wrapNone/>
            <wp:docPr id="14" name="Grafik 14" descr="\\fs1\krOteam$\Christiane\Teambilder\krippe\IMG_20200507_095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fs1\krOteam$\Christiane\Teambilder\krippe\IMG_20200507_0958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gradFill>
                        <a:gsLst>
                          <a:gs pos="0">
                            <a:srgbClr val="FF3399"/>
                          </a:gs>
                          <a:gs pos="25000">
                            <a:srgbClr val="FF6633"/>
                          </a:gs>
                          <a:gs pos="50000">
                            <a:srgbClr val="FFFF00"/>
                          </a:gs>
                          <a:gs pos="75000">
                            <a:srgbClr val="01A78F"/>
                          </a:gs>
                          <a:gs pos="100000">
                            <a:srgbClr val="3366FF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1CF506BA" wp14:editId="7F0FCC6E">
            <wp:simplePos x="0" y="0"/>
            <wp:positionH relativeFrom="page">
              <wp:posOffset>2713355</wp:posOffset>
            </wp:positionH>
            <wp:positionV relativeFrom="paragraph">
              <wp:posOffset>2997835</wp:posOffset>
            </wp:positionV>
            <wp:extent cx="1079500" cy="1439545"/>
            <wp:effectExtent l="19050" t="19050" r="25400" b="27305"/>
            <wp:wrapNone/>
            <wp:docPr id="2" name="Grafik 2" descr="\\fs1\krOteam$\Christiane\Teambilder\krippe\IMG_20200507_08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1\krOteam$\Christiane\Teambilder\krippe\IMG_20200507_080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70528" behindDoc="0" locked="0" layoutInCell="1" allowOverlap="1" wp14:anchorId="1C22A760" wp14:editId="787BDAAC">
            <wp:simplePos x="0" y="0"/>
            <wp:positionH relativeFrom="column">
              <wp:posOffset>668655</wp:posOffset>
            </wp:positionH>
            <wp:positionV relativeFrom="paragraph">
              <wp:posOffset>2999105</wp:posOffset>
            </wp:positionV>
            <wp:extent cx="1079500" cy="1439545"/>
            <wp:effectExtent l="19050" t="19050" r="25400" b="27305"/>
            <wp:wrapNone/>
            <wp:docPr id="13" name="Grafik 13" descr="\\fs1\krOteam$\Christiane\Teambilder\krippe\IMG_20200507_08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fs1\krOteam$\Christiane\Teambilder\krippe\IMG_20200507_0830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4280FFA8" wp14:editId="69DC9D94">
            <wp:simplePos x="0" y="0"/>
            <wp:positionH relativeFrom="page">
              <wp:posOffset>421005</wp:posOffset>
            </wp:positionH>
            <wp:positionV relativeFrom="paragraph">
              <wp:posOffset>2998470</wp:posOffset>
            </wp:positionV>
            <wp:extent cx="1079500" cy="1439545"/>
            <wp:effectExtent l="19050" t="19050" r="25400" b="27305"/>
            <wp:wrapNone/>
            <wp:docPr id="3" name="Grafik 3" descr="\\fs1\krOteam$\Christiane\Teambilder\krippe\IMG_20200507_08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1\krOteam$\Christiane\Teambilder\krippe\IMG_20200507_0809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9504" behindDoc="0" locked="0" layoutInCell="1" allowOverlap="1" wp14:anchorId="4F9636E4" wp14:editId="50C4B9E5">
            <wp:simplePos x="0" y="0"/>
            <wp:positionH relativeFrom="column">
              <wp:posOffset>4143609</wp:posOffset>
            </wp:positionH>
            <wp:positionV relativeFrom="paragraph">
              <wp:posOffset>1469390</wp:posOffset>
            </wp:positionV>
            <wp:extent cx="1079500" cy="1439545"/>
            <wp:effectExtent l="19050" t="19050" r="25400" b="27305"/>
            <wp:wrapNone/>
            <wp:docPr id="12" name="Grafik 12" descr="\\fs1\krOteam$\Christiane\Teambilder\krippe\IMG_20200507_082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fs1\krOteam$\Christiane\Teambilder\krippe\IMG_20200507_0829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261C63B4" wp14:editId="2A29BE3E">
            <wp:simplePos x="0" y="0"/>
            <wp:positionH relativeFrom="column">
              <wp:posOffset>2964180</wp:posOffset>
            </wp:positionH>
            <wp:positionV relativeFrom="paragraph">
              <wp:posOffset>1467485</wp:posOffset>
            </wp:positionV>
            <wp:extent cx="1079500" cy="1439545"/>
            <wp:effectExtent l="19050" t="19050" r="25400" b="2730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7_08075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ln w="25400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8480" behindDoc="0" locked="0" layoutInCell="1" allowOverlap="1" wp14:anchorId="1E741FCD" wp14:editId="67F4B5B1">
            <wp:simplePos x="0" y="0"/>
            <wp:positionH relativeFrom="column">
              <wp:posOffset>1809115</wp:posOffset>
            </wp:positionH>
            <wp:positionV relativeFrom="paragraph">
              <wp:posOffset>1470025</wp:posOffset>
            </wp:positionV>
            <wp:extent cx="1079500" cy="1439545"/>
            <wp:effectExtent l="19050" t="19050" r="25400" b="27305"/>
            <wp:wrapNone/>
            <wp:docPr id="11" name="Grafik 11" descr="\\fs1\krOteam$\Christiane\Teambilder\krippe\IMG_20200507_08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fs1\krOteam$\Christiane\Teambilder\krippe\IMG_20200507_0811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7456" behindDoc="0" locked="0" layoutInCell="1" allowOverlap="1" wp14:anchorId="31EB2650" wp14:editId="25298AD4">
            <wp:simplePos x="0" y="0"/>
            <wp:positionH relativeFrom="column">
              <wp:posOffset>661670</wp:posOffset>
            </wp:positionH>
            <wp:positionV relativeFrom="paragraph">
              <wp:posOffset>1469390</wp:posOffset>
            </wp:positionV>
            <wp:extent cx="1079500" cy="1439545"/>
            <wp:effectExtent l="19050" t="19050" r="25400" b="27305"/>
            <wp:wrapNone/>
            <wp:docPr id="10" name="Grafik 10" descr="\\fs1\krOteam$\Christiane\Teambilder\krippe\IMG_20200507_08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fs1\krOteam$\Christiane\Teambilder\krippe\IMG_20200507_0828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45BFB098" wp14:editId="65E69F4B">
            <wp:simplePos x="0" y="0"/>
            <wp:positionH relativeFrom="page">
              <wp:posOffset>415925</wp:posOffset>
            </wp:positionH>
            <wp:positionV relativeFrom="paragraph">
              <wp:posOffset>1469390</wp:posOffset>
            </wp:positionV>
            <wp:extent cx="1079500" cy="1439545"/>
            <wp:effectExtent l="19050" t="19050" r="25400" b="27305"/>
            <wp:wrapNone/>
            <wp:docPr id="9" name="Grafik 9" descr="\\fs1\krOteam$\Christiane\Teambilder\krippe\IMG_20200507_081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fs1\krOteam$\Christiane\Teambilder\krippe\IMG_20200507_0819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5408" behindDoc="0" locked="0" layoutInCell="1" allowOverlap="1" wp14:anchorId="5B79E58C" wp14:editId="6E681BE0">
            <wp:simplePos x="0" y="0"/>
            <wp:positionH relativeFrom="column">
              <wp:posOffset>4138295</wp:posOffset>
            </wp:positionH>
            <wp:positionV relativeFrom="paragraph">
              <wp:posOffset>-52070</wp:posOffset>
            </wp:positionV>
            <wp:extent cx="1079500" cy="1439545"/>
            <wp:effectExtent l="19050" t="19050" r="25400" b="27305"/>
            <wp:wrapNone/>
            <wp:docPr id="8" name="Grafik 8" descr="\\fs1\krOteam$\Christiane\Teambilder\krippe\IMG_20200507_095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s1\krOteam$\Christiane\Teambilder\krippe\IMG_20200507_0959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-2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gradFill>
                        <a:gsLst>
                          <a:gs pos="0">
                            <a:srgbClr val="FF3399"/>
                          </a:gs>
                          <a:gs pos="25000">
                            <a:srgbClr val="FF6633"/>
                          </a:gs>
                          <a:gs pos="50000">
                            <a:srgbClr val="FFFF00"/>
                          </a:gs>
                          <a:gs pos="75000">
                            <a:srgbClr val="01A78F"/>
                          </a:gs>
                          <a:gs pos="100000">
                            <a:srgbClr val="3366FF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4384" behindDoc="0" locked="0" layoutInCell="1" allowOverlap="1" wp14:anchorId="2B024F6C" wp14:editId="12AD9D0E">
            <wp:simplePos x="0" y="0"/>
            <wp:positionH relativeFrom="column">
              <wp:posOffset>2964713</wp:posOffset>
            </wp:positionH>
            <wp:positionV relativeFrom="paragraph">
              <wp:posOffset>-51435</wp:posOffset>
            </wp:positionV>
            <wp:extent cx="1079500" cy="1439545"/>
            <wp:effectExtent l="19050" t="19050" r="25400" b="27305"/>
            <wp:wrapNone/>
            <wp:docPr id="7" name="Grafik 7" descr="\\fs1\krOteam$\Christiane\Teambilder\krippe\IMG_20200507_08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1\krOteam$\Christiane\Teambilder\krippe\IMG_20200507_08265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296EEC1E" wp14:editId="1F65000F">
            <wp:simplePos x="0" y="0"/>
            <wp:positionH relativeFrom="page">
              <wp:posOffset>2712009</wp:posOffset>
            </wp:positionH>
            <wp:positionV relativeFrom="paragraph">
              <wp:posOffset>-51435</wp:posOffset>
            </wp:positionV>
            <wp:extent cx="1079500" cy="1439545"/>
            <wp:effectExtent l="19050" t="19050" r="25400" b="27305"/>
            <wp:wrapNone/>
            <wp:docPr id="6" name="Grafik 6" descr="\\fs1\krOteam$\Christiane\Teambilder\krippe\IMG_20200507_081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1\krOteam$\Christiane\Teambilder\krippe\IMG_20200507_08134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00C00C08" wp14:editId="629A3472">
            <wp:simplePos x="0" y="0"/>
            <wp:positionH relativeFrom="page">
              <wp:posOffset>1557020</wp:posOffset>
            </wp:positionH>
            <wp:positionV relativeFrom="paragraph">
              <wp:posOffset>-52070</wp:posOffset>
            </wp:positionV>
            <wp:extent cx="1079500" cy="1439545"/>
            <wp:effectExtent l="19050" t="19050" r="25400" b="27305"/>
            <wp:wrapNone/>
            <wp:docPr id="5" name="Grafik 5" descr="\\fs1\krOteam$\Christiane\Teambilder\krippe\IMG_20200507_083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1\krOteam$\Christiane\Teambilder\krippe\IMG_20200507_0831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81A"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50DAD354" wp14:editId="75EA219E">
            <wp:simplePos x="0" y="0"/>
            <wp:positionH relativeFrom="page">
              <wp:posOffset>408940</wp:posOffset>
            </wp:positionH>
            <wp:positionV relativeFrom="paragraph">
              <wp:posOffset>-51994</wp:posOffset>
            </wp:positionV>
            <wp:extent cx="1079500" cy="1439545"/>
            <wp:effectExtent l="19050" t="19050" r="25400" b="27305"/>
            <wp:wrapNone/>
            <wp:docPr id="4" name="Grafik 4" descr="\\fs1\krOteam$\Christiane\Teambilder\krippe\IMG_20200507_08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1\krOteam$\Christiane\Teambilder\krippe\IMG_20200507_0817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97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2189E04" wp14:editId="7572BD6A">
                <wp:simplePos x="0" y="0"/>
                <wp:positionH relativeFrom="column">
                  <wp:posOffset>-570383</wp:posOffset>
                </wp:positionH>
                <wp:positionV relativeFrom="paragraph">
                  <wp:posOffset>-168021</wp:posOffset>
                </wp:positionV>
                <wp:extent cx="5880939" cy="6180684"/>
                <wp:effectExtent l="19050" t="19050" r="24765" b="10795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939" cy="618068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9" o:spid="_x0000_s1026" style="position:absolute;margin-left:-44.9pt;margin-top:-13.25pt;width:463.05pt;height:486.6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" filled="f" strokecolor="red" strokeweight="2.25pt"/>
            </w:pict>
          </mc:Fallback>
        </mc:AlternateContent>
      </w:r>
    </w:p>
    <w:sectPr w:rsidR="004C2E7F" w:rsidSect="0028781A">
      <w:pgSz w:w="10206" w:h="11340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40"/>
    <w:rsid w:val="00095440"/>
    <w:rsid w:val="002223EA"/>
    <w:rsid w:val="0028781A"/>
    <w:rsid w:val="003359C3"/>
    <w:rsid w:val="003473C9"/>
    <w:rsid w:val="003B797F"/>
    <w:rsid w:val="004C2E7F"/>
    <w:rsid w:val="004D4BA1"/>
    <w:rsid w:val="00821CA0"/>
    <w:rsid w:val="009926DA"/>
    <w:rsid w:val="00A65E08"/>
    <w:rsid w:val="00C43412"/>
    <w:rsid w:val="00ED7DCB"/>
    <w:rsid w:val="00F3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54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5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54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5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https://www.google.de/url?sa=i&amp;url=http://www.kinderkrippe-glueckspilz.de/&amp;psig=AOvVaw2rq4UxMcKwawor8qFhTgCA&amp;ust=1588927026270000&amp;source=images&amp;cd=vfe&amp;ved=0CAIQjRxqFwoTCNCh98qsoekCFQAAAAAdAAAAABAM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microsoft.com/office/2007/relationships/hdphoto" Target="media/hdphoto1.wdp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1C6E9399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 team</dc:creator>
  <cp:lastModifiedBy>krO ltg</cp:lastModifiedBy>
  <cp:revision>12</cp:revision>
  <dcterms:created xsi:type="dcterms:W3CDTF">2020-05-07T06:51:00Z</dcterms:created>
  <dcterms:modified xsi:type="dcterms:W3CDTF">2020-05-08T06:35:00Z</dcterms:modified>
</cp:coreProperties>
</file>