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85" w:rsidRDefault="007C2AF7">
      <w:bookmarkStart w:id="0" w:name="_GoBack"/>
      <w:r>
        <w:rPr>
          <w:rFonts w:ascii="Roboto" w:hAnsi="Roboto"/>
          <w:noProof/>
          <w:color w:val="2962FF"/>
          <w:lang w:eastAsia="de-DE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3347384</wp:posOffset>
            </wp:positionH>
            <wp:positionV relativeFrom="paragraph">
              <wp:posOffset>-413074</wp:posOffset>
            </wp:positionV>
            <wp:extent cx="2621104" cy="2621104"/>
            <wp:effectExtent l="0" t="57150" r="0" b="0"/>
            <wp:wrapNone/>
            <wp:docPr id="5" name="Bild 1" descr="SCG41 | Sonne Clipart Gratis Big Pictures | HD 4570book.info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G41 | Sonne Clipart Gratis Big Pictures | HD 4570book.info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35947">
                      <a:off x="0" y="0"/>
                      <a:ext cx="2621104" cy="2621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7331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editId="36B11C9B">
                <wp:simplePos x="0" y="0"/>
                <wp:positionH relativeFrom="column">
                  <wp:posOffset>2654288</wp:posOffset>
                </wp:positionH>
                <wp:positionV relativeFrom="paragraph">
                  <wp:posOffset>5112816</wp:posOffset>
                </wp:positionV>
                <wp:extent cx="3571336" cy="4123427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336" cy="41234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2AF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</w:p>
                          <w:p w:rsidR="007C2AF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</w:p>
                          <w:p w:rsidR="007C2AF7" w:rsidRPr="00A76CE7" w:rsidRDefault="00E63AED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24"/>
                              </w:rPr>
                              <w:t>Alte Stiefel seht</w:t>
                            </w:r>
                            <w:r w:rsidR="007C2AF7" w:rsidRPr="00A76CE7">
                              <w:rPr>
                                <w:rFonts w:ascii="Kristen ITC" w:hAnsi="Kristen ITC"/>
                                <w:sz w:val="24"/>
                              </w:rPr>
                              <w:t xml:space="preserve"> Ihr hier,</w:t>
                            </w:r>
                          </w:p>
                          <w:p w:rsidR="007C2AF7" w:rsidRPr="00A76CE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A76CE7">
                              <w:rPr>
                                <w:rFonts w:ascii="Kristen ITC" w:hAnsi="Kristen ITC"/>
                                <w:sz w:val="24"/>
                              </w:rPr>
                              <w:t>passen tun sie nicht mehr Dir.</w:t>
                            </w:r>
                          </w:p>
                          <w:p w:rsidR="007C2AF7" w:rsidRPr="00A76CE7" w:rsidRDefault="00A52BA0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24"/>
                              </w:rPr>
                              <w:t>I</w:t>
                            </w:r>
                            <w:r w:rsidR="007C2AF7" w:rsidRPr="00A76CE7">
                              <w:rPr>
                                <w:rFonts w:ascii="Kristen ITC" w:hAnsi="Kristen ITC"/>
                                <w:sz w:val="24"/>
                              </w:rPr>
                              <w:t>hr habt sie an den Füßen getragen.</w:t>
                            </w:r>
                          </w:p>
                          <w:p w:rsidR="007C2AF7" w:rsidRPr="00A76CE7" w:rsidRDefault="00A52BA0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24"/>
                              </w:rPr>
                              <w:t>S</w:t>
                            </w:r>
                            <w:r w:rsidR="007C2AF7" w:rsidRPr="00A76CE7">
                              <w:rPr>
                                <w:rFonts w:ascii="Kristen ITC" w:hAnsi="Kristen ITC"/>
                                <w:sz w:val="24"/>
                              </w:rPr>
                              <w:t>ie nur noch in der Kiste lagen.</w:t>
                            </w:r>
                          </w:p>
                          <w:p w:rsidR="007C2AF7" w:rsidRPr="00A76CE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</w:p>
                          <w:p w:rsidR="007C2AF7" w:rsidRPr="00A76CE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A76CE7">
                              <w:rPr>
                                <w:rFonts w:ascii="Kristen ITC" w:hAnsi="Kristen ITC"/>
                                <w:sz w:val="24"/>
                              </w:rPr>
                              <w:t>Das war fad und nicht sehr schön.</w:t>
                            </w:r>
                          </w:p>
                          <w:p w:rsidR="007C2AF7" w:rsidRPr="00A76CE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A76CE7">
                              <w:rPr>
                                <w:rFonts w:ascii="Kristen ITC" w:hAnsi="Kristen ITC"/>
                                <w:sz w:val="24"/>
                              </w:rPr>
                              <w:t>Doch jetzt könnt Ihr sie wiedersehn!</w:t>
                            </w:r>
                          </w:p>
                          <w:p w:rsidR="007C2AF7" w:rsidRPr="00A76CE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A76CE7">
                              <w:rPr>
                                <w:rFonts w:ascii="Kristen ITC" w:hAnsi="Kristen ITC"/>
                                <w:sz w:val="24"/>
                              </w:rPr>
                              <w:t>Als Blumenschmuck zieren sie den Zaun,</w:t>
                            </w:r>
                          </w:p>
                          <w:p w:rsidR="007C2AF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A76CE7">
                              <w:rPr>
                                <w:rFonts w:ascii="Kristen ITC" w:hAnsi="Kristen ITC"/>
                                <w:sz w:val="24"/>
                              </w:rPr>
                              <w:t xml:space="preserve">sind bunt und lustig </w:t>
                            </w:r>
                            <w:proofErr w:type="spellStart"/>
                            <w:r w:rsidRPr="00A76CE7">
                              <w:rPr>
                                <w:rFonts w:ascii="Kristen ITC" w:hAnsi="Kristen ITC"/>
                                <w:sz w:val="24"/>
                              </w:rPr>
                              <w:t>anzuschaun</w:t>
                            </w:r>
                            <w:proofErr w:type="spellEnd"/>
                            <w:r w:rsidRPr="00A76CE7">
                              <w:rPr>
                                <w:rFonts w:ascii="Kristen ITC" w:hAnsi="Kristen ITC"/>
                                <w:sz w:val="24"/>
                              </w:rPr>
                              <w:t>.</w:t>
                            </w:r>
                          </w:p>
                          <w:p w:rsidR="007C2AF7" w:rsidRPr="00A76CE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</w:p>
                          <w:p w:rsidR="007C2AF7" w:rsidRPr="00A76CE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A76CE7">
                              <w:rPr>
                                <w:rFonts w:ascii="Kristen ITC" w:hAnsi="Kristen ITC"/>
                                <w:sz w:val="24"/>
                              </w:rPr>
                              <w:t>Ein wenig Wasser müssen wir ihnen geben,</w:t>
                            </w:r>
                          </w:p>
                          <w:p w:rsidR="007C2AF7" w:rsidRPr="00A76CE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 w:rsidRPr="00A76CE7">
                              <w:rPr>
                                <w:rFonts w:ascii="Kristen ITC" w:hAnsi="Kristen ITC"/>
                                <w:sz w:val="24"/>
                              </w:rPr>
                              <w:t>dann können sie lange  bei uns weiterleben.</w:t>
                            </w:r>
                          </w:p>
                          <w:p w:rsidR="007C2AF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24"/>
                              </w:rPr>
                              <w:t>Sie bringen Farbe in unsren Garten.</w:t>
                            </w:r>
                          </w:p>
                          <w:p w:rsidR="007C2AF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24"/>
                              </w:rPr>
                              <w:t>Wir nur noch auf Eure Blicke warten!</w:t>
                            </w:r>
                          </w:p>
                          <w:p w:rsidR="007C2AF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</w:p>
                          <w:p w:rsidR="007C2AF7" w:rsidRPr="00A76CE7" w:rsidRDefault="007C2AF7" w:rsidP="00A76CE7">
                            <w:pPr>
                              <w:jc w:val="center"/>
                              <w:rPr>
                                <w:rFonts w:ascii="Kristen ITC" w:hAnsi="Kristen ITC"/>
                                <w:sz w:val="24"/>
                              </w:rPr>
                            </w:pPr>
                            <w:r>
                              <w:rPr>
                                <w:rFonts w:ascii="Kristen ITC" w:hAnsi="Kristen ITC"/>
                                <w:sz w:val="24"/>
                              </w:rPr>
                              <w:t>Bis bald!</w:t>
                            </w:r>
                          </w:p>
                          <w:p w:rsidR="007C2AF7" w:rsidRDefault="007C2A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09pt;margin-top:402.6pt;width:281.2pt;height:324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" stroked="f">
                <v:textbox>
                  <w:txbxContent>
                    <w:p w:rsidR="007C2AF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</w:p>
                    <w:p w:rsidR="007C2AF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</w:p>
                    <w:p w:rsidR="007C2AF7" w:rsidRPr="00A76CE7" w:rsidRDefault="00E63AED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  <w:r>
                        <w:rPr>
                          <w:rFonts w:ascii="Kristen ITC" w:hAnsi="Kristen ITC"/>
                          <w:sz w:val="24"/>
                        </w:rPr>
                        <w:t>Alte Stiefel seht</w:t>
                      </w:r>
                      <w:r w:rsidR="007C2AF7" w:rsidRPr="00A76CE7">
                        <w:rPr>
                          <w:rFonts w:ascii="Kristen ITC" w:hAnsi="Kristen ITC"/>
                          <w:sz w:val="24"/>
                        </w:rPr>
                        <w:t xml:space="preserve"> Ihr hier,</w:t>
                      </w:r>
                    </w:p>
                    <w:p w:rsidR="007C2AF7" w:rsidRPr="00A76CE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  <w:r w:rsidRPr="00A76CE7">
                        <w:rPr>
                          <w:rFonts w:ascii="Kristen ITC" w:hAnsi="Kristen ITC"/>
                          <w:sz w:val="24"/>
                        </w:rPr>
                        <w:t>passen tun sie nicht mehr Dir.</w:t>
                      </w:r>
                    </w:p>
                    <w:p w:rsidR="007C2AF7" w:rsidRPr="00A76CE7" w:rsidRDefault="00A52BA0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  <w:r>
                        <w:rPr>
                          <w:rFonts w:ascii="Kristen ITC" w:hAnsi="Kristen ITC"/>
                          <w:sz w:val="24"/>
                        </w:rPr>
                        <w:t>I</w:t>
                      </w:r>
                      <w:r w:rsidR="007C2AF7" w:rsidRPr="00A76CE7">
                        <w:rPr>
                          <w:rFonts w:ascii="Kristen ITC" w:hAnsi="Kristen ITC"/>
                          <w:sz w:val="24"/>
                        </w:rPr>
                        <w:t>hr habt sie an den Füßen getragen.</w:t>
                      </w:r>
                    </w:p>
                    <w:p w:rsidR="007C2AF7" w:rsidRPr="00A76CE7" w:rsidRDefault="00A52BA0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  <w:r>
                        <w:rPr>
                          <w:rFonts w:ascii="Kristen ITC" w:hAnsi="Kristen ITC"/>
                          <w:sz w:val="24"/>
                        </w:rPr>
                        <w:t>S</w:t>
                      </w:r>
                      <w:r w:rsidR="007C2AF7" w:rsidRPr="00A76CE7">
                        <w:rPr>
                          <w:rFonts w:ascii="Kristen ITC" w:hAnsi="Kristen ITC"/>
                          <w:sz w:val="24"/>
                        </w:rPr>
                        <w:t>ie nur noch in der Kiste lagen.</w:t>
                      </w:r>
                    </w:p>
                    <w:p w:rsidR="007C2AF7" w:rsidRPr="00A76CE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</w:p>
                    <w:p w:rsidR="007C2AF7" w:rsidRPr="00A76CE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  <w:r w:rsidRPr="00A76CE7">
                        <w:rPr>
                          <w:rFonts w:ascii="Kristen ITC" w:hAnsi="Kristen ITC"/>
                          <w:sz w:val="24"/>
                        </w:rPr>
                        <w:t>Das war fad und nicht sehr schön.</w:t>
                      </w:r>
                    </w:p>
                    <w:p w:rsidR="007C2AF7" w:rsidRPr="00A76CE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  <w:r w:rsidRPr="00A76CE7">
                        <w:rPr>
                          <w:rFonts w:ascii="Kristen ITC" w:hAnsi="Kristen ITC"/>
                          <w:sz w:val="24"/>
                        </w:rPr>
                        <w:t>Doch jetzt könnt Ihr sie wiedersehn!</w:t>
                      </w:r>
                    </w:p>
                    <w:p w:rsidR="007C2AF7" w:rsidRPr="00A76CE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  <w:r w:rsidRPr="00A76CE7">
                        <w:rPr>
                          <w:rFonts w:ascii="Kristen ITC" w:hAnsi="Kristen ITC"/>
                          <w:sz w:val="24"/>
                        </w:rPr>
                        <w:t>Als Blumenschmuck zieren sie den Zaun,</w:t>
                      </w:r>
                    </w:p>
                    <w:p w:rsidR="007C2AF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  <w:r w:rsidRPr="00A76CE7">
                        <w:rPr>
                          <w:rFonts w:ascii="Kristen ITC" w:hAnsi="Kristen ITC"/>
                          <w:sz w:val="24"/>
                        </w:rPr>
                        <w:t xml:space="preserve">sind bunt und lustig </w:t>
                      </w:r>
                      <w:proofErr w:type="spellStart"/>
                      <w:r w:rsidRPr="00A76CE7">
                        <w:rPr>
                          <w:rFonts w:ascii="Kristen ITC" w:hAnsi="Kristen ITC"/>
                          <w:sz w:val="24"/>
                        </w:rPr>
                        <w:t>anzuschaun</w:t>
                      </w:r>
                      <w:proofErr w:type="spellEnd"/>
                      <w:r w:rsidRPr="00A76CE7">
                        <w:rPr>
                          <w:rFonts w:ascii="Kristen ITC" w:hAnsi="Kristen ITC"/>
                          <w:sz w:val="24"/>
                        </w:rPr>
                        <w:t>.</w:t>
                      </w:r>
                    </w:p>
                    <w:p w:rsidR="007C2AF7" w:rsidRPr="00A76CE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</w:p>
                    <w:p w:rsidR="007C2AF7" w:rsidRPr="00A76CE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  <w:r w:rsidRPr="00A76CE7">
                        <w:rPr>
                          <w:rFonts w:ascii="Kristen ITC" w:hAnsi="Kristen ITC"/>
                          <w:sz w:val="24"/>
                        </w:rPr>
                        <w:t>Ein wenig Wasser müssen wir ihnen geben,</w:t>
                      </w:r>
                    </w:p>
                    <w:p w:rsidR="007C2AF7" w:rsidRPr="00A76CE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  <w:r w:rsidRPr="00A76CE7">
                        <w:rPr>
                          <w:rFonts w:ascii="Kristen ITC" w:hAnsi="Kristen ITC"/>
                          <w:sz w:val="24"/>
                        </w:rPr>
                        <w:t>dann können sie lange  bei uns weiterleben.</w:t>
                      </w:r>
                    </w:p>
                    <w:p w:rsidR="007C2AF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  <w:r>
                        <w:rPr>
                          <w:rFonts w:ascii="Kristen ITC" w:hAnsi="Kristen ITC"/>
                          <w:sz w:val="24"/>
                        </w:rPr>
                        <w:t>Sie bringen Farbe in unsren Garten.</w:t>
                      </w:r>
                    </w:p>
                    <w:p w:rsidR="007C2AF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  <w:r>
                        <w:rPr>
                          <w:rFonts w:ascii="Kristen ITC" w:hAnsi="Kristen ITC"/>
                          <w:sz w:val="24"/>
                        </w:rPr>
                        <w:t>Wir nur noch auf Eure Blicke warten!</w:t>
                      </w:r>
                    </w:p>
                    <w:p w:rsidR="007C2AF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</w:p>
                    <w:p w:rsidR="007C2AF7" w:rsidRPr="00A76CE7" w:rsidRDefault="007C2AF7" w:rsidP="00A76CE7">
                      <w:pPr>
                        <w:jc w:val="center"/>
                        <w:rPr>
                          <w:rFonts w:ascii="Kristen ITC" w:hAnsi="Kristen ITC"/>
                          <w:sz w:val="24"/>
                        </w:rPr>
                      </w:pPr>
                      <w:r>
                        <w:rPr>
                          <w:rFonts w:ascii="Kristen ITC" w:hAnsi="Kristen ITC"/>
                          <w:sz w:val="24"/>
                        </w:rPr>
                        <w:t>Bis bald!</w:t>
                      </w:r>
                    </w:p>
                    <w:p w:rsidR="007C2AF7" w:rsidRDefault="007C2AF7"/>
                  </w:txbxContent>
                </v:textbox>
              </v:shape>
            </w:pict>
          </mc:Fallback>
        </mc:AlternateContent>
      </w:r>
      <w:r w:rsidR="0027331B">
        <w:rPr>
          <w:noProof/>
          <w:lang w:eastAsia="de-DE"/>
        </w:rPr>
        <w:drawing>
          <wp:anchor distT="0" distB="0" distL="114300" distR="114300" simplePos="0" relativeHeight="251660288" behindDoc="1" locked="0" layoutInCell="1" allowOverlap="1" wp14:anchorId="696E1CBB" wp14:editId="40511943">
            <wp:simplePos x="0" y="0"/>
            <wp:positionH relativeFrom="column">
              <wp:posOffset>3125470</wp:posOffset>
            </wp:positionH>
            <wp:positionV relativeFrom="paragraph">
              <wp:posOffset>1015365</wp:posOffset>
            </wp:positionV>
            <wp:extent cx="2995295" cy="3994785"/>
            <wp:effectExtent l="0" t="0" r="0" b="5715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508_12535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295" cy="3994785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31B"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17B7003D" wp14:editId="6290D5FC">
            <wp:simplePos x="0" y="0"/>
            <wp:positionH relativeFrom="column">
              <wp:posOffset>-88552</wp:posOffset>
            </wp:positionH>
            <wp:positionV relativeFrom="paragraph">
              <wp:posOffset>4767700</wp:posOffset>
            </wp:positionV>
            <wp:extent cx="2695802" cy="3594975"/>
            <wp:effectExtent l="0" t="0" r="9525" b="571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508_12533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802" cy="3594975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31B"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77A28DFA" wp14:editId="322D9619">
            <wp:simplePos x="0" y="0"/>
            <wp:positionH relativeFrom="column">
              <wp:posOffset>-226695</wp:posOffset>
            </wp:positionH>
            <wp:positionV relativeFrom="paragraph">
              <wp:posOffset>134620</wp:posOffset>
            </wp:positionV>
            <wp:extent cx="3018790" cy="402463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00508_12532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8790" cy="4024630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4E85" w:rsidSect="00DA3C01">
      <w:pgSz w:w="11906" w:h="16838"/>
      <w:pgMar w:top="1417" w:right="1417" w:bottom="1134" w:left="1417" w:header="708" w:footer="708" w:gutter="0"/>
      <w:pgBorders w:offsetFrom="page">
        <w:top w:val="single" w:sz="24" w:space="24" w:color="DF2165"/>
        <w:left w:val="single" w:sz="24" w:space="24" w:color="DF2165"/>
        <w:bottom w:val="single" w:sz="24" w:space="24" w:color="DF2165"/>
        <w:right w:val="single" w:sz="24" w:space="24" w:color="DF2165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C01"/>
    <w:rsid w:val="001A4645"/>
    <w:rsid w:val="0020580A"/>
    <w:rsid w:val="0027331B"/>
    <w:rsid w:val="005E779A"/>
    <w:rsid w:val="006B4E85"/>
    <w:rsid w:val="007C2AF7"/>
    <w:rsid w:val="007E45E4"/>
    <w:rsid w:val="00A52BA0"/>
    <w:rsid w:val="00A76CE7"/>
    <w:rsid w:val="00CD1B58"/>
    <w:rsid w:val="00DA3C01"/>
    <w:rsid w:val="00E6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3C0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3C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3C0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3C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google.de/url?sa=i&amp;url=https://4570book.info/amazing-cliparts/sonne-clipart-gratis.htm&amp;psig=AOvVaw1kYZ_v3X8bQ-k8yd1DLYcT&amp;ust=1589287074506000&amp;source=images&amp;cd=vfe&amp;ved=0CAIQjRxqFwoTCOj34vXpq-kCFQAAAAAdAAAAABA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DB09E646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 ltg</dc:creator>
  <cp:lastModifiedBy>krO ltg</cp:lastModifiedBy>
  <cp:revision>8</cp:revision>
  <dcterms:created xsi:type="dcterms:W3CDTF">2020-05-11T11:56:00Z</dcterms:created>
  <dcterms:modified xsi:type="dcterms:W3CDTF">2020-05-11T12:43:00Z</dcterms:modified>
</cp:coreProperties>
</file>