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85" w:rsidRDefault="001D6BA9">
      <w:r>
        <w:rPr>
          <w:rFonts w:ascii="Arial" w:hAnsi="Arial" w:cs="Arial"/>
          <w:noProof/>
          <w:color w:val="2962FF"/>
          <w:lang w:eastAsia="de-DE"/>
        </w:rPr>
        <w:drawing>
          <wp:anchor distT="0" distB="0" distL="114300" distR="114300" simplePos="0" relativeHeight="251664384" behindDoc="1" locked="0" layoutInCell="1" allowOverlap="1" wp14:anchorId="2CBC4BAF" wp14:editId="4EB04A2C">
            <wp:simplePos x="0" y="0"/>
            <wp:positionH relativeFrom="column">
              <wp:posOffset>-114708</wp:posOffset>
            </wp:positionH>
            <wp:positionV relativeFrom="paragraph">
              <wp:posOffset>-442595</wp:posOffset>
            </wp:positionV>
            <wp:extent cx="6210300" cy="4657725"/>
            <wp:effectExtent l="0" t="0" r="0" b="9525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08_1253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00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8D24A1" wp14:editId="58C2F9CC">
                <wp:simplePos x="0" y="0"/>
                <wp:positionH relativeFrom="column">
                  <wp:posOffset>3128177</wp:posOffset>
                </wp:positionH>
                <wp:positionV relativeFrom="paragraph">
                  <wp:posOffset>4025373</wp:posOffset>
                </wp:positionV>
                <wp:extent cx="3234906" cy="5503653"/>
                <wp:effectExtent l="0" t="0" r="0" b="190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906" cy="55036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6000" w:rsidRPr="001D6BA9" w:rsidRDefault="00A76000">
                            <w:pPr>
                              <w:rPr>
                                <w:rFonts w:ascii="Kristen ITC" w:hAnsi="Kristen ITC"/>
                                <w:color w:val="FF0000"/>
                                <w:sz w:val="32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color w:val="FF0000"/>
                                <w:sz w:val="32"/>
                              </w:rPr>
                              <w:t>Hallo, liebe Kinder,</w:t>
                            </w:r>
                          </w:p>
                          <w:p w:rsidR="00A76000" w:rsidRPr="001D6BA9" w:rsidRDefault="00A76000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A76000" w:rsidRPr="001D6BA9" w:rsidRDefault="00A76000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 xml:space="preserve">ich bin </w:t>
                            </w:r>
                            <w:proofErr w:type="spellStart"/>
                            <w:r w:rsidRPr="001D6BA9">
                              <w:rPr>
                                <w:rFonts w:ascii="Kristen ITC" w:hAnsi="Kristen ITC"/>
                                <w:color w:val="FF0000"/>
                                <w:sz w:val="28"/>
                              </w:rPr>
                              <w:t>Babsi</w:t>
                            </w:r>
                            <w:proofErr w:type="spellEnd"/>
                            <w:r w:rsidRPr="001D6BA9">
                              <w:rPr>
                                <w:rFonts w:ascii="Kristen ITC" w:hAnsi="Kristen ITC"/>
                                <w:color w:val="FF0000"/>
                                <w:sz w:val="28"/>
                              </w:rPr>
                              <w:t xml:space="preserve"> Blütenduft </w:t>
                            </w: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und wohne ab sofort im Garten Eurer Kinderkrippe!</w:t>
                            </w:r>
                          </w:p>
                          <w:p w:rsidR="00A76000" w:rsidRPr="001D6BA9" w:rsidRDefault="00A76000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A76000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Ich bin eine Blumen</w:t>
                            </w:r>
                            <w:r w:rsidR="00A76000" w:rsidRPr="001D6BA9">
                              <w:rPr>
                                <w:rFonts w:ascii="Kristen ITC" w:hAnsi="Kristen ITC"/>
                                <w:sz w:val="24"/>
                              </w:rPr>
                              <w:t xml:space="preserve">raupe – kann </w:t>
                            </w: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mich aber auch auf Wunsch im</w:t>
                            </w:r>
                            <w:r w:rsidR="00A76000" w:rsidRPr="001D6BA9">
                              <w:rPr>
                                <w:rFonts w:ascii="Kristen ITC" w:hAnsi="Kristen ITC"/>
                                <w:sz w:val="24"/>
                              </w:rPr>
                              <w:t xml:space="preserve"> nächsten Jahr zu einer Naschpflanzenraupe verwandeln</w:t>
                            </w: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.</w:t>
                            </w:r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Ich brauche nicht sehr viel, um bei Euch glücklich zu sein:</w:t>
                            </w:r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 xml:space="preserve">Ein wenig Sonne, immer ausreichend Wasser für meine Pflanzen und </w:t>
                            </w:r>
                            <w:proofErr w:type="spellStart"/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gaaanz</w:t>
                            </w:r>
                            <w:proofErr w:type="spellEnd"/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 xml:space="preserve"> viel Liebe von Euch!</w:t>
                            </w:r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Wenn ich all das von euch bekomme und niemand mir ein „Blättchen“ krümmt, dann fühle ich mich bei Euch richtig wohl.</w:t>
                            </w:r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 xml:space="preserve">Bis hoffentlich ganz bald – </w:t>
                            </w:r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es grüßt Euch ganz her</w:t>
                            </w:r>
                            <w:r>
                              <w:rPr>
                                <w:rFonts w:ascii="Kristen ITC" w:hAnsi="Kristen ITC"/>
                                <w:sz w:val="24"/>
                              </w:rPr>
                              <w:t>z</w:t>
                            </w: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lich</w:t>
                            </w:r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1D6BA9" w:rsidRPr="001D6BA9" w:rsidRDefault="001D6BA9">
                            <w:pPr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 xml:space="preserve">Eure </w:t>
                            </w:r>
                            <w:proofErr w:type="spellStart"/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>Babsi</w:t>
                            </w:r>
                            <w:proofErr w:type="spellEnd"/>
                            <w:r w:rsidRPr="001D6BA9">
                              <w:rPr>
                                <w:rFonts w:ascii="Kristen ITC" w:hAnsi="Kristen ITC"/>
                                <w:sz w:val="24"/>
                              </w:rPr>
                              <w:t xml:space="preserve"> Blütenduft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46.3pt;margin-top:316.95pt;width:254.7pt;height:43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" filled="f" stroked="f">
                <v:textbox>
                  <w:txbxContent>
                    <w:p w:rsidR="00A76000" w:rsidRPr="001D6BA9" w:rsidRDefault="00A76000">
                      <w:pPr>
                        <w:rPr>
                          <w:rFonts w:ascii="Kristen ITC" w:hAnsi="Kristen ITC"/>
                          <w:color w:val="FF0000"/>
                          <w:sz w:val="32"/>
                        </w:rPr>
                      </w:pPr>
                      <w:r w:rsidRPr="001D6BA9">
                        <w:rPr>
                          <w:rFonts w:ascii="Kristen ITC" w:hAnsi="Kristen ITC"/>
                          <w:color w:val="FF0000"/>
                          <w:sz w:val="32"/>
                        </w:rPr>
                        <w:t>Hallo, liebe Kinder,</w:t>
                      </w:r>
                    </w:p>
                    <w:p w:rsidR="00A76000" w:rsidRPr="001D6BA9" w:rsidRDefault="00A76000">
                      <w:pPr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A76000" w:rsidRPr="001D6BA9" w:rsidRDefault="00A76000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r w:rsidRPr="001D6BA9">
                        <w:rPr>
                          <w:rFonts w:ascii="Kristen ITC" w:hAnsi="Kristen ITC"/>
                          <w:sz w:val="24"/>
                        </w:rPr>
                        <w:t xml:space="preserve">ich bin </w:t>
                      </w:r>
                      <w:proofErr w:type="spellStart"/>
                      <w:r w:rsidRPr="001D6BA9">
                        <w:rPr>
                          <w:rFonts w:ascii="Kristen ITC" w:hAnsi="Kristen ITC"/>
                          <w:color w:val="FF0000"/>
                          <w:sz w:val="28"/>
                        </w:rPr>
                        <w:t>Babsi</w:t>
                      </w:r>
                      <w:proofErr w:type="spellEnd"/>
                      <w:r w:rsidRPr="001D6BA9">
                        <w:rPr>
                          <w:rFonts w:ascii="Kristen ITC" w:hAnsi="Kristen ITC"/>
                          <w:color w:val="FF0000"/>
                          <w:sz w:val="28"/>
                        </w:rPr>
                        <w:t xml:space="preserve"> Blütenduft </w:t>
                      </w:r>
                      <w:r w:rsidRPr="001D6BA9">
                        <w:rPr>
                          <w:rFonts w:ascii="Kristen ITC" w:hAnsi="Kristen ITC"/>
                          <w:sz w:val="24"/>
                        </w:rPr>
                        <w:t>und wohne ab sofort im Garten Eurer Kinderkrippe!</w:t>
                      </w:r>
                    </w:p>
                    <w:p w:rsidR="00A76000" w:rsidRPr="001D6BA9" w:rsidRDefault="00A76000">
                      <w:pPr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A76000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r w:rsidRPr="001D6BA9">
                        <w:rPr>
                          <w:rFonts w:ascii="Kristen ITC" w:hAnsi="Kristen ITC"/>
                          <w:sz w:val="24"/>
                        </w:rPr>
                        <w:t>Ich bin eine Blumen</w:t>
                      </w:r>
                      <w:r w:rsidR="00A76000" w:rsidRPr="001D6BA9">
                        <w:rPr>
                          <w:rFonts w:ascii="Kristen ITC" w:hAnsi="Kristen ITC"/>
                          <w:sz w:val="24"/>
                        </w:rPr>
                        <w:t xml:space="preserve">raupe – kann </w:t>
                      </w:r>
                      <w:r w:rsidRPr="001D6BA9">
                        <w:rPr>
                          <w:rFonts w:ascii="Kristen ITC" w:hAnsi="Kristen ITC"/>
                          <w:sz w:val="24"/>
                        </w:rPr>
                        <w:t>mich aber auch auf Wunsch im</w:t>
                      </w:r>
                      <w:r w:rsidR="00A76000" w:rsidRPr="001D6BA9">
                        <w:rPr>
                          <w:rFonts w:ascii="Kristen ITC" w:hAnsi="Kristen ITC"/>
                          <w:sz w:val="24"/>
                        </w:rPr>
                        <w:t xml:space="preserve"> nächsten Jahr zu einer Naschpflanzenraupe verwandeln</w:t>
                      </w:r>
                      <w:r w:rsidRPr="001D6BA9">
                        <w:rPr>
                          <w:rFonts w:ascii="Kristen ITC" w:hAnsi="Kristen ITC"/>
                          <w:sz w:val="24"/>
                        </w:rPr>
                        <w:t>.</w:t>
                      </w:r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r w:rsidRPr="001D6BA9">
                        <w:rPr>
                          <w:rFonts w:ascii="Kristen ITC" w:hAnsi="Kristen ITC"/>
                          <w:sz w:val="24"/>
                        </w:rPr>
                        <w:t>Ich brauche nicht sehr viel, um bei Euch glücklich zu sein:</w:t>
                      </w:r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r w:rsidRPr="001D6BA9">
                        <w:rPr>
                          <w:rFonts w:ascii="Kristen ITC" w:hAnsi="Kristen ITC"/>
                          <w:sz w:val="24"/>
                        </w:rPr>
                        <w:t xml:space="preserve">Ein wenig Sonne, immer ausreichend Wasser für meine Pflanzen und </w:t>
                      </w:r>
                      <w:proofErr w:type="spellStart"/>
                      <w:r w:rsidRPr="001D6BA9">
                        <w:rPr>
                          <w:rFonts w:ascii="Kristen ITC" w:hAnsi="Kristen ITC"/>
                          <w:sz w:val="24"/>
                        </w:rPr>
                        <w:t>gaaanz</w:t>
                      </w:r>
                      <w:proofErr w:type="spellEnd"/>
                      <w:r w:rsidRPr="001D6BA9">
                        <w:rPr>
                          <w:rFonts w:ascii="Kristen ITC" w:hAnsi="Kristen ITC"/>
                          <w:sz w:val="24"/>
                        </w:rPr>
                        <w:t xml:space="preserve"> viel Liebe von Euch!</w:t>
                      </w:r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r w:rsidRPr="001D6BA9">
                        <w:rPr>
                          <w:rFonts w:ascii="Kristen ITC" w:hAnsi="Kristen ITC"/>
                          <w:sz w:val="24"/>
                        </w:rPr>
                        <w:t>Wenn ich all das von euch bekomme und niemand mir ein „Blättchen“ krümmt, dann fühle ich mich bei Euch richtig wohl.</w:t>
                      </w:r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r w:rsidRPr="001D6BA9">
                        <w:rPr>
                          <w:rFonts w:ascii="Kristen ITC" w:hAnsi="Kristen ITC"/>
                          <w:sz w:val="24"/>
                        </w:rPr>
                        <w:t xml:space="preserve">Bis hoffentlich ganz bald – </w:t>
                      </w:r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r w:rsidRPr="001D6BA9">
                        <w:rPr>
                          <w:rFonts w:ascii="Kristen ITC" w:hAnsi="Kristen ITC"/>
                          <w:sz w:val="24"/>
                        </w:rPr>
                        <w:t>es grüßt Euch ganz her</w:t>
                      </w:r>
                      <w:r>
                        <w:rPr>
                          <w:rFonts w:ascii="Kristen ITC" w:hAnsi="Kristen ITC"/>
                          <w:sz w:val="24"/>
                        </w:rPr>
                        <w:t>z</w:t>
                      </w:r>
                      <w:r w:rsidRPr="001D6BA9">
                        <w:rPr>
                          <w:rFonts w:ascii="Kristen ITC" w:hAnsi="Kristen ITC"/>
                          <w:sz w:val="24"/>
                        </w:rPr>
                        <w:t>lich</w:t>
                      </w:r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bookmarkStart w:id="1" w:name="_GoBack"/>
                      <w:bookmarkEnd w:id="1"/>
                    </w:p>
                    <w:p w:rsidR="001D6BA9" w:rsidRPr="001D6BA9" w:rsidRDefault="001D6BA9">
                      <w:pPr>
                        <w:rPr>
                          <w:rFonts w:ascii="Kristen ITC" w:hAnsi="Kristen ITC"/>
                          <w:sz w:val="24"/>
                        </w:rPr>
                      </w:pPr>
                      <w:r w:rsidRPr="001D6BA9">
                        <w:rPr>
                          <w:rFonts w:ascii="Kristen ITC" w:hAnsi="Kristen ITC"/>
                          <w:sz w:val="24"/>
                        </w:rPr>
                        <w:t xml:space="preserve">Eure </w:t>
                      </w:r>
                      <w:proofErr w:type="spellStart"/>
                      <w:r w:rsidRPr="001D6BA9">
                        <w:rPr>
                          <w:rFonts w:ascii="Kristen ITC" w:hAnsi="Kristen ITC"/>
                          <w:sz w:val="24"/>
                        </w:rPr>
                        <w:t>Babsi</w:t>
                      </w:r>
                      <w:proofErr w:type="spellEnd"/>
                      <w:r w:rsidRPr="001D6BA9">
                        <w:rPr>
                          <w:rFonts w:ascii="Kristen ITC" w:hAnsi="Kristen ITC"/>
                          <w:sz w:val="24"/>
                        </w:rPr>
                        <w:t xml:space="preserve"> Blütenduft</w:t>
                      </w:r>
                    </w:p>
                  </w:txbxContent>
                </v:textbox>
              </v:shape>
            </w:pict>
          </mc:Fallback>
        </mc:AlternateContent>
      </w:r>
      <w:r w:rsidR="00722F33">
        <w:rPr>
          <w:rFonts w:ascii="Arial" w:hAnsi="Arial" w:cs="Arial"/>
          <w:noProof/>
          <w:color w:val="2962FF"/>
          <w:lang w:eastAsia="de-DE"/>
        </w:rPr>
        <w:drawing>
          <wp:anchor distT="0" distB="0" distL="114300" distR="114300" simplePos="0" relativeHeight="251663360" behindDoc="1" locked="0" layoutInCell="1" allowOverlap="1" wp14:anchorId="4AF5E19F" wp14:editId="55DD7AC9">
            <wp:simplePos x="0" y="0"/>
            <wp:positionH relativeFrom="column">
              <wp:posOffset>-451221</wp:posOffset>
            </wp:positionH>
            <wp:positionV relativeFrom="paragraph">
              <wp:posOffset>4305669</wp:posOffset>
            </wp:positionV>
            <wp:extent cx="3786996" cy="5051344"/>
            <wp:effectExtent l="0" t="0" r="4445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08_12525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296" cy="5055746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4E85" w:rsidSect="00722F33">
      <w:pgSz w:w="11907" w:h="16839" w:code="9"/>
      <w:pgMar w:top="1417" w:right="1417" w:bottom="1134" w:left="1417" w:header="708" w:footer="708" w:gutter="0"/>
      <w:pgBorders w:offsetFrom="page">
        <w:top w:val="single" w:sz="24" w:space="24" w:color="FFC000"/>
        <w:left w:val="single" w:sz="24" w:space="24" w:color="FFC000"/>
        <w:bottom w:val="single" w:sz="24" w:space="24" w:color="FFC000"/>
        <w:right w:val="single" w:sz="24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F33"/>
    <w:rsid w:val="001D6BA9"/>
    <w:rsid w:val="006B4E85"/>
    <w:rsid w:val="00722F33"/>
    <w:rsid w:val="00A7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2F3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2F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2F3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2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DB09E646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ltg</dc:creator>
  <cp:lastModifiedBy>krO ltg</cp:lastModifiedBy>
  <cp:revision>1</cp:revision>
  <dcterms:created xsi:type="dcterms:W3CDTF">2020-05-11T11:21:00Z</dcterms:created>
  <dcterms:modified xsi:type="dcterms:W3CDTF">2020-05-11T11:50:00Z</dcterms:modified>
</cp:coreProperties>
</file>