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7F" w:rsidRDefault="004D0CAD">
      <w:pPr>
        <w:rPr>
          <w:b/>
          <w:color w:val="FF0000"/>
          <w:sz w:val="28"/>
          <w:szCs w:val="28"/>
          <w:u w:val="single"/>
        </w:rPr>
      </w:pPr>
      <w:r w:rsidRPr="004D0CAD">
        <w:rPr>
          <w:b/>
          <w:color w:val="FF0000"/>
          <w:sz w:val="28"/>
          <w:szCs w:val="28"/>
          <w:u w:val="single"/>
        </w:rPr>
        <w:t>Fingerspiel für den Sommer</w:t>
      </w:r>
    </w:p>
    <w:p w:rsidR="004D0CAD" w:rsidRDefault="004D0CAD">
      <w:pPr>
        <w:rPr>
          <w:b/>
          <w:color w:val="FF0000"/>
          <w:sz w:val="28"/>
          <w:szCs w:val="28"/>
          <w:u w:val="single"/>
        </w:rPr>
      </w:pPr>
    </w:p>
    <w:p w:rsidR="004D0CAD" w:rsidRDefault="004D0CAD">
      <w:pPr>
        <w:rPr>
          <w:b/>
          <w:color w:val="385623" w:themeColor="accent6" w:themeShade="80"/>
          <w:sz w:val="28"/>
          <w:szCs w:val="28"/>
        </w:rPr>
      </w:pPr>
      <w:r w:rsidRPr="004D0CAD">
        <w:rPr>
          <w:b/>
          <w:color w:val="385623" w:themeColor="accent6" w:themeShade="80"/>
          <w:sz w:val="28"/>
          <w:szCs w:val="28"/>
        </w:rPr>
        <w:t xml:space="preserve">Ameisen laufen </w:t>
      </w:r>
    </w:p>
    <w:p w:rsidR="004D0CAD" w:rsidRDefault="004D0CAD">
      <w:pPr>
        <w:rPr>
          <w:b/>
          <w:color w:val="385623" w:themeColor="accent6" w:themeShade="80"/>
          <w:sz w:val="28"/>
          <w:szCs w:val="28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 laufen hin und her (mit den Fingern über den eigenen Körper laufen)</w:t>
      </w:r>
    </w:p>
    <w:p w:rsidR="004D0CAD" w:rsidRDefault="004D0CAD">
      <w:pPr>
        <w:rPr>
          <w:color w:val="385623" w:themeColor="accent6" w:themeShade="80"/>
          <w:sz w:val="24"/>
          <w:szCs w:val="24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 fällt das gar nicht schwer.</w:t>
      </w:r>
    </w:p>
    <w:p w:rsidR="004D0CAD" w:rsidRDefault="004D0CAD">
      <w:pPr>
        <w:rPr>
          <w:color w:val="385623" w:themeColor="accent6" w:themeShade="80"/>
          <w:sz w:val="24"/>
          <w:szCs w:val="24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 laufen auf und ab,</w:t>
      </w:r>
      <w:r w:rsidR="00AB4455">
        <w:rPr>
          <w:color w:val="385623" w:themeColor="accent6" w:themeShade="80"/>
          <w:sz w:val="24"/>
          <w:szCs w:val="24"/>
        </w:rPr>
        <w:t xml:space="preserve"> (mit den Fingern über den Körper hoch und runterlaufen)</w:t>
      </w:r>
    </w:p>
    <w:p w:rsidR="004D0CAD" w:rsidRDefault="004D0CAD">
      <w:pPr>
        <w:rPr>
          <w:color w:val="385623" w:themeColor="accent6" w:themeShade="80"/>
          <w:sz w:val="24"/>
          <w:szCs w:val="24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Ameisen, die sind niemals schlapp.</w:t>
      </w:r>
    </w:p>
    <w:p w:rsidR="004D0CAD" w:rsidRDefault="004D0CAD">
      <w:pPr>
        <w:rPr>
          <w:color w:val="385623" w:themeColor="accent6" w:themeShade="80"/>
          <w:sz w:val="24"/>
          <w:szCs w:val="24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 laufen rundherum (mit den Fingern am eigenen Körper im Kreis laufen)</w:t>
      </w:r>
    </w:p>
    <w:p w:rsidR="004D0CAD" w:rsidRDefault="004D0CAD">
      <w:pPr>
        <w:rPr>
          <w:color w:val="385623" w:themeColor="accent6" w:themeShade="80"/>
          <w:sz w:val="24"/>
          <w:szCs w:val="24"/>
        </w:rPr>
      </w:pPr>
    </w:p>
    <w:p w:rsidR="004D0CAD" w:rsidRDefault="004D0CAD">
      <w:pPr>
        <w:rPr>
          <w:color w:val="385623" w:themeColor="accent6" w:themeShade="80"/>
          <w:sz w:val="24"/>
          <w:szCs w:val="24"/>
        </w:rPr>
      </w:pPr>
      <w:r>
        <w:rPr>
          <w:color w:val="385623" w:themeColor="accent6" w:themeShade="80"/>
          <w:sz w:val="24"/>
          <w:szCs w:val="24"/>
        </w:rPr>
        <w:t>Ameisen fallen müde um. (Hände auf die Oberschenkel legen)</w:t>
      </w:r>
    </w:p>
    <w:p w:rsidR="004D0CAD" w:rsidRDefault="00BD6C5E">
      <w:pPr>
        <w:rPr>
          <w:color w:val="385623" w:themeColor="accent6" w:themeShade="80"/>
          <w:sz w:val="24"/>
          <w:szCs w:val="24"/>
        </w:rPr>
      </w:pPr>
      <w:r>
        <w:rPr>
          <w:noProof/>
          <w:color w:val="70AD47" w:themeColor="accent6"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 wp14:anchorId="7083F760" wp14:editId="11B61BE8">
            <wp:simplePos x="0" y="0"/>
            <wp:positionH relativeFrom="column">
              <wp:posOffset>2256790</wp:posOffset>
            </wp:positionH>
            <wp:positionV relativeFrom="paragraph">
              <wp:posOffset>167640</wp:posOffset>
            </wp:positionV>
            <wp:extent cx="2101850" cy="1574165"/>
            <wp:effectExtent l="0" t="0" r="0" b="0"/>
            <wp:wrapTight wrapText="bothSides">
              <wp:wrapPolygon edited="0">
                <wp:start x="11355" y="2353"/>
                <wp:lineTo x="9984" y="7058"/>
                <wp:lineTo x="9201" y="11240"/>
                <wp:lineTo x="9593" y="20912"/>
                <wp:lineTo x="11550" y="20912"/>
                <wp:lineTo x="14095" y="20127"/>
                <wp:lineTo x="12529" y="15422"/>
                <wp:lineTo x="12725" y="11240"/>
                <wp:lineTo x="13508" y="7580"/>
                <wp:lineTo x="13508" y="7058"/>
                <wp:lineTo x="16053" y="4182"/>
                <wp:lineTo x="15857" y="3660"/>
                <wp:lineTo x="12334" y="2353"/>
                <wp:lineTo x="11355" y="2353"/>
              </wp:wrapPolygon>
            </wp:wrapTight>
            <wp:docPr id="1" name="Grafik 1" descr="C:\Users\krOteam\AppData\Local\Microsoft\Windows\Temporary Internet Files\Content.IE5\Z1O9BZT9\ant-1096401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Oteam\AppData\Local\Microsoft\Windows\Temporary Internet Files\Content.IE5\Z1O9BZT9\ant-1096401_640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70C0"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20C84630" wp14:editId="3E396A84">
            <wp:simplePos x="0" y="0"/>
            <wp:positionH relativeFrom="column">
              <wp:posOffset>3193415</wp:posOffset>
            </wp:positionH>
            <wp:positionV relativeFrom="paragraph">
              <wp:posOffset>167640</wp:posOffset>
            </wp:positionV>
            <wp:extent cx="1985645" cy="1486535"/>
            <wp:effectExtent l="0" t="0" r="0" b="0"/>
            <wp:wrapTight wrapText="bothSides">
              <wp:wrapPolygon edited="0">
                <wp:start x="8911" y="4429"/>
                <wp:lineTo x="8911" y="9411"/>
                <wp:lineTo x="5181" y="13563"/>
                <wp:lineTo x="7253" y="18269"/>
                <wp:lineTo x="7046" y="21037"/>
                <wp:lineTo x="7253" y="21314"/>
                <wp:lineTo x="8911" y="21314"/>
                <wp:lineTo x="12019" y="21037"/>
                <wp:lineTo x="12434" y="20484"/>
                <wp:lineTo x="11190" y="18269"/>
                <wp:lineTo x="10776" y="13840"/>
                <wp:lineTo x="13055" y="9965"/>
                <wp:lineTo x="14713" y="4429"/>
                <wp:lineTo x="8911" y="4429"/>
              </wp:wrapPolygon>
            </wp:wrapTight>
            <wp:docPr id="3" name="Grafik 3" descr="C:\Users\krOteam\AppData\Local\Microsoft\Windows\Temporary Internet Files\Content.IE5\QSCKW6AJ\ant-1096394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Oteam\AppData\Local\Microsoft\Windows\Temporary Internet Files\Content.IE5\QSCKW6AJ\ant-1096394_640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AD" w:rsidRPr="00495F9C" w:rsidRDefault="004D0CAD">
      <w:pPr>
        <w:rPr>
          <w:b/>
          <w:color w:val="0070C0"/>
          <w:sz w:val="28"/>
          <w:szCs w:val="28"/>
        </w:rPr>
      </w:pPr>
      <w:r w:rsidRPr="00495F9C">
        <w:rPr>
          <w:b/>
          <w:color w:val="0070C0"/>
          <w:sz w:val="28"/>
          <w:szCs w:val="28"/>
        </w:rPr>
        <w:t xml:space="preserve"> Ziele:</w:t>
      </w:r>
    </w:p>
    <w:p w:rsidR="004D0CAD" w:rsidRDefault="00BD6C5E">
      <w:pPr>
        <w:rPr>
          <w:b/>
          <w:color w:val="385623" w:themeColor="accent6" w:themeShade="80"/>
          <w:sz w:val="28"/>
          <w:szCs w:val="28"/>
        </w:rPr>
      </w:pPr>
      <w:bookmarkStart w:id="0" w:name="_GoBack"/>
      <w:bookmarkEnd w:id="0"/>
      <w:r>
        <w:rPr>
          <w:noProof/>
          <w:color w:val="0070C0"/>
          <w:sz w:val="24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3BB823F1" wp14:editId="2247B429">
            <wp:simplePos x="0" y="0"/>
            <wp:positionH relativeFrom="column">
              <wp:posOffset>4355465</wp:posOffset>
            </wp:positionH>
            <wp:positionV relativeFrom="paragraph">
              <wp:posOffset>94615</wp:posOffset>
            </wp:positionV>
            <wp:extent cx="1605915" cy="1202055"/>
            <wp:effectExtent l="0" t="0" r="0" b="0"/>
            <wp:wrapTight wrapText="bothSides">
              <wp:wrapPolygon edited="0">
                <wp:start x="8712" y="4108"/>
                <wp:lineTo x="8712" y="10269"/>
                <wp:lineTo x="5381" y="12666"/>
                <wp:lineTo x="5381" y="14377"/>
                <wp:lineTo x="7687" y="15746"/>
                <wp:lineTo x="6662" y="21223"/>
                <wp:lineTo x="12299" y="21223"/>
                <wp:lineTo x="12555" y="20881"/>
                <wp:lineTo x="10762" y="15746"/>
                <wp:lineTo x="13068" y="10269"/>
                <wp:lineTo x="14861" y="4108"/>
                <wp:lineTo x="8712" y="4108"/>
              </wp:wrapPolygon>
            </wp:wrapTight>
            <wp:docPr id="2" name="Grafik 2" descr="C:\Users\krOteam\AppData\Local\Microsoft\Windows\Temporary Internet Files\Content.IE5\QSCKW6AJ\ant-1096394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Oteam\AppData\Local\Microsoft\Windows\Temporary Internet Files\Content.IE5\QSCKW6AJ\ant-1096394_640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AD" w:rsidRPr="004D0CAD" w:rsidRDefault="004D0CAD">
      <w:pPr>
        <w:rPr>
          <w:color w:val="0070C0"/>
          <w:sz w:val="24"/>
          <w:szCs w:val="24"/>
        </w:rPr>
      </w:pPr>
      <w:r w:rsidRPr="004D0CAD">
        <w:rPr>
          <w:color w:val="0070C0"/>
          <w:sz w:val="24"/>
          <w:szCs w:val="24"/>
        </w:rPr>
        <w:t xml:space="preserve">Trainieren die Koordination </w:t>
      </w:r>
    </w:p>
    <w:p w:rsidR="004D0CAD" w:rsidRPr="004D0CAD" w:rsidRDefault="004D0CAD">
      <w:pPr>
        <w:rPr>
          <w:color w:val="0070C0"/>
          <w:sz w:val="24"/>
          <w:szCs w:val="24"/>
        </w:rPr>
      </w:pPr>
      <w:r w:rsidRPr="004D0CAD">
        <w:rPr>
          <w:color w:val="0070C0"/>
          <w:sz w:val="24"/>
          <w:szCs w:val="24"/>
        </w:rPr>
        <w:t>Motorik und Sprache</w:t>
      </w:r>
    </w:p>
    <w:p w:rsidR="004D0CAD" w:rsidRDefault="00D1561E">
      <w:pPr>
        <w:rPr>
          <w:color w:val="0070C0"/>
          <w:sz w:val="24"/>
          <w:szCs w:val="24"/>
        </w:rPr>
      </w:pPr>
      <w:r>
        <w:rPr>
          <w:noProof/>
          <w:color w:val="70AD47" w:themeColor="accent6"/>
          <w:sz w:val="24"/>
          <w:szCs w:val="24"/>
          <w:lang w:eastAsia="de-DE"/>
        </w:rPr>
        <w:drawing>
          <wp:anchor distT="0" distB="0" distL="114300" distR="114300" simplePos="0" relativeHeight="251662336" behindDoc="1" locked="0" layoutInCell="1" allowOverlap="1" wp14:anchorId="5B303374" wp14:editId="6332D051">
            <wp:simplePos x="0" y="0"/>
            <wp:positionH relativeFrom="column">
              <wp:posOffset>929005</wp:posOffset>
            </wp:positionH>
            <wp:positionV relativeFrom="paragraph">
              <wp:posOffset>1713230</wp:posOffset>
            </wp:positionV>
            <wp:extent cx="911225" cy="1009650"/>
            <wp:effectExtent l="0" t="0" r="3175" b="0"/>
            <wp:wrapTight wrapText="bothSides">
              <wp:wrapPolygon edited="0">
                <wp:start x="9483" y="0"/>
                <wp:lineTo x="5419" y="1630"/>
                <wp:lineTo x="452" y="5298"/>
                <wp:lineTo x="0" y="9374"/>
                <wp:lineTo x="0" y="21192"/>
                <wp:lineTo x="9934" y="21192"/>
                <wp:lineTo x="21224" y="21192"/>
                <wp:lineTo x="21224" y="19562"/>
                <wp:lineTo x="15805" y="13042"/>
                <wp:lineTo x="9483" y="6521"/>
                <wp:lineTo x="13547" y="0"/>
                <wp:lineTo x="9483" y="0"/>
              </wp:wrapPolygon>
            </wp:wrapTight>
            <wp:docPr id="5" name="Grafik 5" descr="C:\Users\krOteam\AppData\Local\Microsoft\Windows\Temporary Internet Files\Content.IE5\0QHRKQQJ\ant-162000__18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rOteam\AppData\Local\Microsoft\Windows\Temporary Internet Files\Content.IE5\0QHRKQQJ\ant-162000__180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C5E">
        <w:rPr>
          <w:noProof/>
          <w:color w:val="70AD47" w:themeColor="accent6"/>
          <w:sz w:val="24"/>
          <w:szCs w:val="24"/>
          <w:lang w:eastAsia="de-DE"/>
        </w:rPr>
        <w:drawing>
          <wp:anchor distT="0" distB="0" distL="114300" distR="114300" simplePos="0" relativeHeight="251663360" behindDoc="1" locked="0" layoutInCell="1" allowOverlap="1" wp14:anchorId="07654DA8" wp14:editId="5460CF04">
            <wp:simplePos x="0" y="0"/>
            <wp:positionH relativeFrom="column">
              <wp:posOffset>4752975</wp:posOffset>
            </wp:positionH>
            <wp:positionV relativeFrom="paragraph">
              <wp:posOffset>1753235</wp:posOffset>
            </wp:positionV>
            <wp:extent cx="904240" cy="1001395"/>
            <wp:effectExtent l="0" t="0" r="0" b="8255"/>
            <wp:wrapTight wrapText="bothSides">
              <wp:wrapPolygon edited="0">
                <wp:start x="9556" y="0"/>
                <wp:lineTo x="6826" y="822"/>
                <wp:lineTo x="455" y="5342"/>
                <wp:lineTo x="0" y="9451"/>
                <wp:lineTo x="0" y="21367"/>
                <wp:lineTo x="10011" y="21367"/>
                <wp:lineTo x="20933" y="21367"/>
                <wp:lineTo x="20933" y="19724"/>
                <wp:lineTo x="9556" y="6575"/>
                <wp:lineTo x="13652" y="0"/>
                <wp:lineTo x="9556" y="0"/>
              </wp:wrapPolygon>
            </wp:wrapTight>
            <wp:docPr id="4" name="Grafik 4" descr="C:\Users\krOteam\AppData\Local\Microsoft\Windows\Temporary Internet Files\Content.IE5\0QHRKQQJ\ant-162000__18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rOteam\AppData\Local\Microsoft\Windows\Temporary Internet Files\Content.IE5\0QHRKQQJ\ant-162000__180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C5E">
        <w:rPr>
          <w:noProof/>
          <w:color w:val="70AD47" w:themeColor="accent6"/>
          <w:sz w:val="24"/>
          <w:szCs w:val="24"/>
          <w:lang w:eastAsia="de-DE"/>
        </w:rPr>
        <w:drawing>
          <wp:anchor distT="0" distB="0" distL="114300" distR="114300" simplePos="0" relativeHeight="251664384" behindDoc="1" locked="0" layoutInCell="1" allowOverlap="1" wp14:anchorId="20F2B402" wp14:editId="19F06541">
            <wp:simplePos x="0" y="0"/>
            <wp:positionH relativeFrom="column">
              <wp:posOffset>3536950</wp:posOffset>
            </wp:positionH>
            <wp:positionV relativeFrom="paragraph">
              <wp:posOffset>1753235</wp:posOffset>
            </wp:positionV>
            <wp:extent cx="875030" cy="969645"/>
            <wp:effectExtent l="0" t="0" r="1270" b="1905"/>
            <wp:wrapTight wrapText="bothSides">
              <wp:wrapPolygon edited="0">
                <wp:start x="9405" y="0"/>
                <wp:lineTo x="5173" y="1697"/>
                <wp:lineTo x="470" y="5517"/>
                <wp:lineTo x="0" y="8912"/>
                <wp:lineTo x="0" y="21218"/>
                <wp:lineTo x="9875" y="21218"/>
                <wp:lineTo x="21161" y="21218"/>
                <wp:lineTo x="21161" y="19945"/>
                <wp:lineTo x="16459" y="13580"/>
                <wp:lineTo x="9405" y="6790"/>
                <wp:lineTo x="13637" y="0"/>
                <wp:lineTo x="9405" y="0"/>
              </wp:wrapPolygon>
            </wp:wrapTight>
            <wp:docPr id="6" name="Grafik 6" descr="C:\Users\krOteam\AppData\Local\Microsoft\Windows\Temporary Internet Files\Content.IE5\0QHRKQQJ\ant-162000__18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rOteam\AppData\Local\Microsoft\Windows\Temporary Internet Files\Content.IE5\0QHRKQQJ\ant-162000__180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C5E">
        <w:rPr>
          <w:noProof/>
          <w:color w:val="70AD47" w:themeColor="accent6"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 wp14:anchorId="36692EC1" wp14:editId="7C33682B">
            <wp:simplePos x="0" y="0"/>
            <wp:positionH relativeFrom="column">
              <wp:posOffset>-351155</wp:posOffset>
            </wp:positionH>
            <wp:positionV relativeFrom="paragraph">
              <wp:posOffset>1713230</wp:posOffset>
            </wp:positionV>
            <wp:extent cx="937895" cy="1038860"/>
            <wp:effectExtent l="0" t="0" r="0" b="8890"/>
            <wp:wrapTight wrapText="bothSides">
              <wp:wrapPolygon edited="0">
                <wp:start x="9652" y="0"/>
                <wp:lineTo x="7020" y="792"/>
                <wp:lineTo x="439" y="5149"/>
                <wp:lineTo x="0" y="9902"/>
                <wp:lineTo x="0" y="21389"/>
                <wp:lineTo x="10091" y="21389"/>
                <wp:lineTo x="21059" y="20993"/>
                <wp:lineTo x="21059" y="19804"/>
                <wp:lineTo x="9652" y="6337"/>
                <wp:lineTo x="13601" y="0"/>
                <wp:lineTo x="9652" y="0"/>
              </wp:wrapPolygon>
            </wp:wrapTight>
            <wp:docPr id="7" name="Grafik 7" descr="C:\Users\krOteam\AppData\Local\Microsoft\Windows\Temporary Internet Files\Content.IE5\0QHRKQQJ\ant-162000__18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rOteam\AppData\Local\Microsoft\Windows\Temporary Internet Files\Content.IE5\0QHRKQQJ\ant-162000__180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C5E">
        <w:rPr>
          <w:noProof/>
          <w:color w:val="0070C0"/>
          <w:sz w:val="24"/>
          <w:szCs w:val="24"/>
          <w:lang w:eastAsia="de-DE"/>
        </w:rPr>
        <w:drawing>
          <wp:anchor distT="0" distB="0" distL="114300" distR="114300" simplePos="0" relativeHeight="251665408" behindDoc="1" locked="0" layoutInCell="1" allowOverlap="1" wp14:anchorId="7D1D73B3" wp14:editId="6DECA59E">
            <wp:simplePos x="0" y="0"/>
            <wp:positionH relativeFrom="column">
              <wp:posOffset>2209165</wp:posOffset>
            </wp:positionH>
            <wp:positionV relativeFrom="paragraph">
              <wp:posOffset>1713230</wp:posOffset>
            </wp:positionV>
            <wp:extent cx="914400" cy="1012825"/>
            <wp:effectExtent l="0" t="0" r="0" b="0"/>
            <wp:wrapTight wrapText="bothSides">
              <wp:wrapPolygon edited="0">
                <wp:start x="9450" y="0"/>
                <wp:lineTo x="5400" y="1625"/>
                <wp:lineTo x="450" y="5282"/>
                <wp:lineTo x="0" y="9344"/>
                <wp:lineTo x="0" y="21126"/>
                <wp:lineTo x="9900" y="21126"/>
                <wp:lineTo x="21150" y="21126"/>
                <wp:lineTo x="21150" y="19501"/>
                <wp:lineTo x="15750" y="13001"/>
                <wp:lineTo x="9450" y="6500"/>
                <wp:lineTo x="13500" y="0"/>
                <wp:lineTo x="9450" y="0"/>
              </wp:wrapPolygon>
            </wp:wrapTight>
            <wp:docPr id="8" name="Grafik 8" descr="C:\Users\krOteam\AppData\Local\Microsoft\Windows\Temporary Internet Files\Content.IE5\0QHRKQQJ\ant-162000__18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rOteam\AppData\Local\Microsoft\Windows\Temporary Internet Files\Content.IE5\0QHRKQQJ\ant-162000__180[1]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CAD" w:rsidRPr="004D0CAD">
        <w:rPr>
          <w:color w:val="0070C0"/>
          <w:sz w:val="24"/>
          <w:szCs w:val="24"/>
        </w:rPr>
        <w:t xml:space="preserve">vor allem aber sind sie für Kleinkinder ein großer Spaß. </w:t>
      </w: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color w:val="0070C0"/>
          <w:sz w:val="24"/>
          <w:szCs w:val="24"/>
        </w:rPr>
      </w:pPr>
    </w:p>
    <w:p w:rsidR="00AB4455" w:rsidRDefault="00AB4455">
      <w:pPr>
        <w:rPr>
          <w:b/>
          <w:color w:val="C45911" w:themeColor="accent2" w:themeShade="BF"/>
          <w:sz w:val="28"/>
          <w:szCs w:val="28"/>
        </w:rPr>
      </w:pPr>
      <w:r w:rsidRPr="00AB4455">
        <w:rPr>
          <w:b/>
          <w:color w:val="C45911" w:themeColor="accent2" w:themeShade="BF"/>
          <w:sz w:val="28"/>
          <w:szCs w:val="28"/>
        </w:rPr>
        <w:t>Empfehlung:</w:t>
      </w:r>
    </w:p>
    <w:p w:rsidR="00AB4455" w:rsidRDefault="00AB4455">
      <w:pPr>
        <w:rPr>
          <w:b/>
          <w:color w:val="C45911" w:themeColor="accent2" w:themeShade="BF"/>
          <w:sz w:val="28"/>
          <w:szCs w:val="28"/>
        </w:rPr>
      </w:pPr>
    </w:p>
    <w:p w:rsidR="00AB4455" w:rsidRPr="00495F9C" w:rsidRDefault="00495F9C">
      <w:pPr>
        <w:rPr>
          <w:color w:val="C45911" w:themeColor="accent2" w:themeShade="BF"/>
          <w:sz w:val="24"/>
          <w:szCs w:val="24"/>
        </w:rPr>
      </w:pPr>
      <w:r>
        <w:rPr>
          <w:color w:val="C45911" w:themeColor="accent2" w:themeShade="BF"/>
          <w:sz w:val="24"/>
          <w:szCs w:val="24"/>
        </w:rPr>
        <w:t>Bei sehr kleinen Kinder langsam sprechen und die Eltern fahren mit den Fingern über den Körper des Kindes oder gegenseitig ausführen. Gerne mit der ganzen Familie.</w:t>
      </w:r>
    </w:p>
    <w:p w:rsidR="00AB4455" w:rsidRPr="00AB4455" w:rsidRDefault="00AB4455">
      <w:pPr>
        <w:rPr>
          <w:b/>
          <w:color w:val="C45911" w:themeColor="accent2" w:themeShade="BF"/>
          <w:sz w:val="28"/>
          <w:szCs w:val="28"/>
        </w:rPr>
      </w:pPr>
    </w:p>
    <w:p w:rsidR="00AB4455" w:rsidRPr="00AB4455" w:rsidRDefault="00AB4455">
      <w:pPr>
        <w:rPr>
          <w:b/>
          <w:color w:val="C45911" w:themeColor="accent2" w:themeShade="BF"/>
          <w:sz w:val="28"/>
          <w:szCs w:val="28"/>
          <w:u w:val="single"/>
        </w:rPr>
      </w:pPr>
    </w:p>
    <w:sectPr w:rsidR="00AB4455" w:rsidRPr="00AB4455" w:rsidSect="004D0CAD">
      <w:pgSz w:w="11906" w:h="16838"/>
      <w:pgMar w:top="1417" w:right="1417" w:bottom="1134" w:left="1417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CAD"/>
    <w:rsid w:val="00495F9C"/>
    <w:rsid w:val="004C2E7F"/>
    <w:rsid w:val="004D0CAD"/>
    <w:rsid w:val="00AB4455"/>
    <w:rsid w:val="00BD6C5E"/>
    <w:rsid w:val="00D1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C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C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C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C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64A3A8CE</Template>
  <TotalTime>0</TotalTime>
  <Pages>1</Pages>
  <Words>100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3</cp:revision>
  <dcterms:created xsi:type="dcterms:W3CDTF">2020-04-24T07:25:00Z</dcterms:created>
  <dcterms:modified xsi:type="dcterms:W3CDTF">2020-04-24T07:55:00Z</dcterms:modified>
</cp:coreProperties>
</file>