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85" w:rsidRDefault="00630188">
      <w:bookmarkStart w:id="0" w:name="_GoBack"/>
      <w:bookmarkEnd w:id="0"/>
      <w:r>
        <w:rPr>
          <w:noProof/>
          <w:lang w:eastAsia="de-DE"/>
        </w:rPr>
        <w:drawing>
          <wp:anchor distT="0" distB="0" distL="114300" distR="114300" simplePos="0" relativeHeight="251689984" behindDoc="1" locked="0" layoutInCell="1" allowOverlap="1" wp14:anchorId="4314FC5B" wp14:editId="17220E72">
            <wp:simplePos x="0" y="0"/>
            <wp:positionH relativeFrom="column">
              <wp:posOffset>-148590</wp:posOffset>
            </wp:positionH>
            <wp:positionV relativeFrom="paragraph">
              <wp:posOffset>-356870</wp:posOffset>
            </wp:positionV>
            <wp:extent cx="576064" cy="576064"/>
            <wp:effectExtent l="0" t="0" r="0" b="0"/>
            <wp:wrapNone/>
            <wp:docPr id="6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76064" cy="57606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87936" behindDoc="1" locked="0" layoutInCell="1" allowOverlap="1" wp14:anchorId="4314FC5B" wp14:editId="17220E72">
            <wp:simplePos x="0" y="0"/>
            <wp:positionH relativeFrom="column">
              <wp:posOffset>8728710</wp:posOffset>
            </wp:positionH>
            <wp:positionV relativeFrom="paragraph">
              <wp:posOffset>128905</wp:posOffset>
            </wp:positionV>
            <wp:extent cx="576064" cy="576064"/>
            <wp:effectExtent l="0" t="0" r="0" b="0"/>
            <wp:wrapNone/>
            <wp:docPr id="5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76064" cy="57606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83840" behindDoc="1" locked="0" layoutInCell="1" allowOverlap="1" wp14:anchorId="2BCED736" wp14:editId="39230E8E">
            <wp:simplePos x="0" y="0"/>
            <wp:positionH relativeFrom="column">
              <wp:posOffset>6104255</wp:posOffset>
            </wp:positionH>
            <wp:positionV relativeFrom="paragraph">
              <wp:posOffset>4411980</wp:posOffset>
            </wp:positionV>
            <wp:extent cx="575945" cy="575945"/>
            <wp:effectExtent l="0" t="0" r="0" b="0"/>
            <wp:wrapNone/>
            <wp:docPr id="1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75945" cy="5759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85888" behindDoc="1" locked="0" layoutInCell="1" allowOverlap="1" wp14:anchorId="5B1A7559" wp14:editId="2114CAF3">
            <wp:simplePos x="0" y="0"/>
            <wp:positionH relativeFrom="column">
              <wp:posOffset>1975485</wp:posOffset>
            </wp:positionH>
            <wp:positionV relativeFrom="paragraph">
              <wp:posOffset>3110230</wp:posOffset>
            </wp:positionV>
            <wp:extent cx="576064" cy="576064"/>
            <wp:effectExtent l="0" t="0" r="0" b="0"/>
            <wp:wrapNone/>
            <wp:docPr id="4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76064" cy="57606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81792" behindDoc="1" locked="0" layoutInCell="1" allowOverlap="1" wp14:anchorId="35BA8A2B" wp14:editId="50536ECF">
            <wp:simplePos x="0" y="0"/>
            <wp:positionH relativeFrom="column">
              <wp:posOffset>2032635</wp:posOffset>
            </wp:positionH>
            <wp:positionV relativeFrom="paragraph">
              <wp:posOffset>5173980</wp:posOffset>
            </wp:positionV>
            <wp:extent cx="575945" cy="575945"/>
            <wp:effectExtent l="0" t="0" r="0" b="0"/>
            <wp:wrapNone/>
            <wp:docPr id="1035" name="Picture 11" descr="Red Mushrooms With White Polka Dots Illustration Vector On White, Mushroom,  Red, Illustration PNG and Vector with Transparent Background for Free  Downloa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Red Mushrooms With White Polka Dots Illustration Vector On White, Mushroom,  Red, Illustration PNG and Vector with Transparent Background for Free  Download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75945" cy="5759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655554" wp14:editId="4B876F40">
                <wp:simplePos x="0" y="0"/>
                <wp:positionH relativeFrom="column">
                  <wp:posOffset>7671435</wp:posOffset>
                </wp:positionH>
                <wp:positionV relativeFrom="paragraph">
                  <wp:posOffset>5062855</wp:posOffset>
                </wp:positionV>
                <wp:extent cx="1224136" cy="263616"/>
                <wp:effectExtent l="0" t="0" r="0" b="0"/>
                <wp:wrapNone/>
                <wp:docPr id="17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26361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Hell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Inhaltsplatzhalter 2" o:spid="_x0000_s1026" type="#_x0000_t202" style="position:absolute;margin-left:604.05pt;margin-top:398.65pt;width:96.4pt;height:20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" filled="f" stroked="f">
                <v:path arrowok="t"/>
                <v:textbox>
                  <w:txbxContent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Hell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A5B183" wp14:editId="7597C102">
                <wp:simplePos x="0" y="0"/>
                <wp:positionH relativeFrom="column">
                  <wp:posOffset>3794760</wp:posOffset>
                </wp:positionH>
                <wp:positionV relativeFrom="paragraph">
                  <wp:posOffset>5481955</wp:posOffset>
                </wp:positionV>
                <wp:extent cx="1224136" cy="263616"/>
                <wp:effectExtent l="0" t="0" r="0" b="0"/>
                <wp:wrapNone/>
                <wp:docPr id="16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26361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Fr. </w:t>
                            </w:r>
                            <w:proofErr w:type="spellStart"/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Wicker</w:t>
                            </w:r>
                            <w:proofErr w:type="spellEnd"/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298.8pt;margin-top:431.65pt;width:96.4pt;height:20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" filled="f" stroked="f">
                <v:path arrowok="t"/>
                <v:textbox>
                  <w:txbxContent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Fr. </w:t>
                      </w:r>
                      <w:proofErr w:type="spellStart"/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Wicker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709D4F" wp14:editId="024F9F18">
                <wp:simplePos x="0" y="0"/>
                <wp:positionH relativeFrom="column">
                  <wp:posOffset>127635</wp:posOffset>
                </wp:positionH>
                <wp:positionV relativeFrom="paragraph">
                  <wp:posOffset>5062855</wp:posOffset>
                </wp:positionV>
                <wp:extent cx="1224136" cy="263616"/>
                <wp:effectExtent l="0" t="0" r="0" b="0"/>
                <wp:wrapNone/>
                <wp:docPr id="15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26361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Fleischmann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10.05pt;margin-top:398.65pt;width:96.4pt;height:20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" filled="f" stroked="f">
                <v:path arrowok="t"/>
                <v:textbox>
                  <w:txbxContent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Fleischmann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A485C1" wp14:editId="24AC12FC">
                <wp:simplePos x="0" y="0"/>
                <wp:positionH relativeFrom="column">
                  <wp:posOffset>7865110</wp:posOffset>
                </wp:positionH>
                <wp:positionV relativeFrom="paragraph">
                  <wp:posOffset>2550795</wp:posOffset>
                </wp:positionV>
                <wp:extent cx="1340184" cy="468491"/>
                <wp:effectExtent l="0" t="0" r="0" b="0"/>
                <wp:wrapNone/>
                <wp:docPr id="11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0184" cy="46849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Angerer</w:t>
                            </w:r>
                          </w:p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(Schriftführerin)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619.3pt;margin-top:200.85pt;width:105.55pt;height:36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" filled="f" stroked="f">
                <v:path arrowok="t"/>
                <v:textbox>
                  <w:txbxContent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Angerer</w:t>
                      </w:r>
                    </w:p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(Schriftführerin)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66432" behindDoc="1" locked="0" layoutInCell="1" allowOverlap="1" wp14:anchorId="7531361A" wp14:editId="7BF57E40">
            <wp:simplePos x="0" y="0"/>
            <wp:positionH relativeFrom="column">
              <wp:posOffset>7509510</wp:posOffset>
            </wp:positionH>
            <wp:positionV relativeFrom="paragraph">
              <wp:posOffset>3843655</wp:posOffset>
            </wp:positionV>
            <wp:extent cx="1527810" cy="1146175"/>
            <wp:effectExtent l="0" t="0" r="0" b="0"/>
            <wp:wrapNone/>
            <wp:docPr id="1033" name="Picture 9" descr="\\fs1\homeExt$\krOltg\documents\Glückspilz\Elternbeirat\Elternbeirat 2020-2021\_1010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9" descr="\\fs1\homeExt$\krOltg\documents\Glückspilz\Elternbeirat\Elternbeirat 2020-2021\_10108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1461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7022AF" wp14:editId="44EF58BC">
                <wp:simplePos x="0" y="0"/>
                <wp:positionH relativeFrom="column">
                  <wp:posOffset>5309235</wp:posOffset>
                </wp:positionH>
                <wp:positionV relativeFrom="paragraph">
                  <wp:posOffset>2205355</wp:posOffset>
                </wp:positionV>
                <wp:extent cx="1223645" cy="453390"/>
                <wp:effectExtent l="0" t="0" r="0" b="0"/>
                <wp:wrapNone/>
                <wp:docPr id="8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3645" cy="453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Hr. Henke</w:t>
                            </w:r>
                          </w:p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(Kassenführer</w:t>
                            </w: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</w:rPr>
                              <w:t>)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 lnSpcReduction="10000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418.05pt;margin-top:173.65pt;width:96.35pt;height:35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" filled="f" stroked="f">
                <v:path arrowok="t"/>
                <v:textbox>
                  <w:txbxContent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Hr. Henke</w:t>
                      </w:r>
                    </w:p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(Kassenführer</w:t>
                      </w:r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62336" behindDoc="1" locked="0" layoutInCell="1" allowOverlap="1" wp14:anchorId="2D2BF0E0" wp14:editId="09C48D48">
            <wp:simplePos x="0" y="0"/>
            <wp:positionH relativeFrom="column">
              <wp:posOffset>5147310</wp:posOffset>
            </wp:positionH>
            <wp:positionV relativeFrom="paragraph">
              <wp:posOffset>948055</wp:posOffset>
            </wp:positionV>
            <wp:extent cx="1521460" cy="1141095"/>
            <wp:effectExtent l="0" t="0" r="2540" b="1905"/>
            <wp:wrapNone/>
            <wp:docPr id="1028" name="Picture 4" descr="\\fs1\homeExt$\krOltg\documents\Glückspilz\Elternbeirat\Elternbeirat 2020-2021\_1010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\\fs1\homeExt$\krOltg\documents\Glückspilz\Elternbeirat\Elternbeirat 2020-2021\_10108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14109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CB6B5" wp14:editId="69AA1664">
                <wp:simplePos x="0" y="0"/>
                <wp:positionH relativeFrom="column">
                  <wp:posOffset>2880360</wp:posOffset>
                </wp:positionH>
                <wp:positionV relativeFrom="paragraph">
                  <wp:posOffset>2567305</wp:posOffset>
                </wp:positionV>
                <wp:extent cx="1224136" cy="432924"/>
                <wp:effectExtent l="0" t="0" r="0" b="0"/>
                <wp:wrapNone/>
                <wp:docPr id="7" name="Inhaltsplatzhalt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4136" cy="4329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Segler</w:t>
                            </w:r>
                          </w:p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(2. Vorsitzende)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226.8pt;margin-top:202.15pt;width:96.4pt;height:34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" filled="f" stroked="f">
                <v:path arrowok="t"/>
                <v:textbox>
                  <w:txbxContent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Segler</w:t>
                      </w:r>
                    </w:p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(2. Vorsitzende)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29F5F6" wp14:editId="0DCDACF8">
                <wp:simplePos x="0" y="0"/>
                <wp:positionH relativeFrom="column">
                  <wp:posOffset>256540</wp:posOffset>
                </wp:positionH>
                <wp:positionV relativeFrom="paragraph">
                  <wp:posOffset>2081530</wp:posOffset>
                </wp:positionV>
                <wp:extent cx="1223645" cy="485775"/>
                <wp:effectExtent l="0" t="0" r="0" b="0"/>
                <wp:wrapNone/>
                <wp:docPr id="3" name="Inhaltsplatzhalt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23645" cy="485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630188" w:rsidP="00630188">
                            <w:pPr>
                              <w:pStyle w:val="StandardWeb"/>
                              <w:spacing w:before="48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Fr. Huber</w:t>
                            </w:r>
                          </w:p>
                          <w:p w:rsidR="00630188" w:rsidRDefault="00630188" w:rsidP="00630188">
                            <w:pPr>
                              <w:pStyle w:val="StandardWeb"/>
                              <w:spacing w:before="48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(1. Vorsitzende)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position:absolute;margin-left:20.2pt;margin-top:163.9pt;width:96.35pt;height:38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" filled="f" stroked="f">
                <v:path arrowok="t"/>
                <o:lock v:ext="edit" grouping="t"/>
                <v:textbox>
                  <w:txbxContent>
                    <w:p w:rsidR="00630188" w:rsidRDefault="00630188" w:rsidP="00630188">
                      <w:pPr>
                        <w:pStyle w:val="StandardWeb"/>
                        <w:spacing w:before="48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Fr. Huber</w:t>
                      </w:r>
                    </w:p>
                    <w:p w:rsidR="00630188" w:rsidRDefault="00630188" w:rsidP="00630188">
                      <w:pPr>
                        <w:pStyle w:val="StandardWeb"/>
                        <w:spacing w:before="48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(1. Vorsitzende)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60288" behindDoc="1" locked="0" layoutInCell="1" allowOverlap="1" wp14:anchorId="26716E54" wp14:editId="68A243E3">
            <wp:simplePos x="0" y="0"/>
            <wp:positionH relativeFrom="column">
              <wp:posOffset>70485</wp:posOffset>
            </wp:positionH>
            <wp:positionV relativeFrom="paragraph">
              <wp:posOffset>862330</wp:posOffset>
            </wp:positionV>
            <wp:extent cx="1536065" cy="1151890"/>
            <wp:effectExtent l="0" t="0" r="6985" b="0"/>
            <wp:wrapNone/>
            <wp:docPr id="1026" name="Picture 2" descr="\\fs1\homeExt$\krOltg\documents\Glückspilz\Elternbeirat\Elternbeirat 2020-2021\_1010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\\fs1\homeExt$\krOltg\documents\Glückspilz\Elternbeirat\Elternbeirat 2020-2021\_10108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15189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64384" behindDoc="1" locked="0" layoutInCell="1" allowOverlap="1" wp14:anchorId="34133E39" wp14:editId="6146D39E">
            <wp:simplePos x="0" y="0"/>
            <wp:positionH relativeFrom="column">
              <wp:posOffset>-48895</wp:posOffset>
            </wp:positionH>
            <wp:positionV relativeFrom="paragraph">
              <wp:posOffset>3843655</wp:posOffset>
            </wp:positionV>
            <wp:extent cx="1536065" cy="1151890"/>
            <wp:effectExtent l="0" t="0" r="6985" b="0"/>
            <wp:wrapNone/>
            <wp:docPr id="1031" name="Picture 7" descr="\\fs1\homeExt$\krOltg\documents\Glückspilz\Elternbeirat\Elternbeirat 2020-2021\_1010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7" descr="\\fs1\homeExt$\krOltg\documents\Glückspilz\Elternbeirat\Elternbeirat 2020-2021\_10108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15189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65408" behindDoc="1" locked="0" layoutInCell="1" allowOverlap="1" wp14:anchorId="193742D6" wp14:editId="780BD997">
            <wp:simplePos x="0" y="0"/>
            <wp:positionH relativeFrom="column">
              <wp:posOffset>3610610</wp:posOffset>
            </wp:positionH>
            <wp:positionV relativeFrom="paragraph">
              <wp:posOffset>4224655</wp:posOffset>
            </wp:positionV>
            <wp:extent cx="1542428" cy="1156821"/>
            <wp:effectExtent l="0" t="0" r="635" b="5715"/>
            <wp:wrapNone/>
            <wp:docPr id="1032" name="Picture 8" descr="\\fs1\homeExt$\krOltg\documents\Glückspilz\Elternbeirat\Elternbeirat 2020-2021\_1010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\\fs1\homeExt$\krOltg\documents\Glückspilz\Elternbeirat\Elternbeirat 2020-2021\_10108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28" cy="11568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63360" behindDoc="1" locked="0" layoutInCell="1" allowOverlap="1" wp14:anchorId="79A76B7D" wp14:editId="26D3A182">
            <wp:simplePos x="0" y="0"/>
            <wp:positionH relativeFrom="column">
              <wp:posOffset>7766685</wp:posOffset>
            </wp:positionH>
            <wp:positionV relativeFrom="paragraph">
              <wp:posOffset>1388587</wp:posOffset>
            </wp:positionV>
            <wp:extent cx="1456231" cy="1092173"/>
            <wp:effectExtent l="0" t="0" r="0" b="0"/>
            <wp:wrapNone/>
            <wp:docPr id="1029" name="Picture 5" descr="\\fs1\homeExt$\krOltg\documents\Glückspilz\Elternbeirat\Elternbeirat 2020-2021\_1010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\\fs1\homeExt$\krOltg\documents\Glückspilz\Elternbeirat\Elternbeirat 2020-2021\_10108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231" cy="109217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61312" behindDoc="1" locked="0" layoutInCell="1" allowOverlap="1" wp14:anchorId="512F236A" wp14:editId="186E8376">
            <wp:simplePos x="0" y="0"/>
            <wp:positionH relativeFrom="column">
              <wp:posOffset>2651760</wp:posOffset>
            </wp:positionH>
            <wp:positionV relativeFrom="paragraph">
              <wp:posOffset>1310005</wp:posOffset>
            </wp:positionV>
            <wp:extent cx="1560174" cy="1170130"/>
            <wp:effectExtent l="0" t="0" r="2540" b="0"/>
            <wp:wrapNone/>
            <wp:docPr id="1027" name="Picture 3" descr="\\fs1\homeExt$\krOltg\documents\Glückspilz\Elternbeirat\Elternbeirat 2020-2021\_1010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\\fs1\homeExt$\krOltg\documents\Glückspilz\Elternbeirat\Elternbeirat 2020-2021\_10108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74" cy="11701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41239" wp14:editId="770BDE5C">
                <wp:simplePos x="0" y="0"/>
                <wp:positionH relativeFrom="column">
                  <wp:posOffset>499110</wp:posOffset>
                </wp:positionH>
                <wp:positionV relativeFrom="paragraph">
                  <wp:posOffset>-585470</wp:posOffset>
                </wp:positionV>
                <wp:extent cx="8229600" cy="1143000"/>
                <wp:effectExtent l="0" t="0" r="0" b="0"/>
                <wp:wrapNone/>
                <wp:docPr id="2" name="Titel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229600" cy="114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188" w:rsidRDefault="00630188" w:rsidP="00630188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 w:rsidRPr="00630188">
                              <w:rPr>
                                <w:rFonts w:ascii="Comic Sans MS" w:eastAsiaTheme="majorEastAsia" w:hAnsi="Comic Sans MS" w:cstheme="majorBidi"/>
                                <w:b/>
                                <w:bCs/>
                                <w:color w:val="C00000"/>
                                <w:kern w:val="24"/>
                                <w:sz w:val="72"/>
                                <w:szCs w:val="72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Unser Elternbeirat 2020/2021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itel 1" o:spid="_x0000_s1033" style="position:absolute;margin-left:39.3pt;margin-top:-46.1pt;width:9in;height:9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" filled="f" stroked="f">
                <v:path arrowok="t"/>
                <o:lock v:ext="edit" grouping="t"/>
                <v:textbox>
                  <w:txbxContent>
                    <w:p w:rsidR="00630188" w:rsidRDefault="00630188" w:rsidP="00630188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 w:rsidRPr="00630188">
                        <w:rPr>
                          <w:rFonts w:ascii="Comic Sans MS" w:eastAsiaTheme="majorEastAsia" w:hAnsi="Comic Sans MS" w:cstheme="majorBidi"/>
                          <w:b/>
                          <w:bCs/>
                          <w:color w:val="C00000"/>
                          <w:kern w:val="24"/>
                          <w:sz w:val="72"/>
                          <w:szCs w:val="72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Unser Elternbeirat 2020/2021</w:t>
                      </w:r>
                    </w:p>
                  </w:txbxContent>
                </v:textbox>
              </v:rect>
            </w:pict>
          </mc:Fallback>
        </mc:AlternateContent>
      </w:r>
    </w:p>
    <w:sectPr w:rsidR="006B4E85" w:rsidSect="00630188">
      <w:pgSz w:w="16838" w:h="11906" w:orient="landscape"/>
      <w:pgMar w:top="1417" w:right="1417" w:bottom="1417" w:left="1134" w:header="708" w:footer="708" w:gutter="0"/>
      <w:pgBorders w:offsetFrom="page">
        <w:top w:val="single" w:sz="36" w:space="24" w:color="00B050"/>
        <w:left w:val="single" w:sz="36" w:space="24" w:color="00B050"/>
        <w:bottom w:val="single" w:sz="36" w:space="24" w:color="00B050"/>
        <w:right w:val="single" w:sz="36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188"/>
    <w:rsid w:val="00630188"/>
    <w:rsid w:val="006B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30188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018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01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30188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018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01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de/url?sa=i&amp;url=https://pngtree.com/freepng/red-mushrooms-with-white-polka-dots-illustration-vector-on-white_5288155.html&amp;psig=AOvVaw08x8ZKv_sNTWxqdfVaC139&amp;ust=1603352154502000&amp;source=images&amp;cd=vfe&amp;ved=0CAIQjRxqFwoTCICtrrCWxewCFQAAAAAdAAAAABAO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A838A-C7D7-4BE7-98E3-758B9989A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BEDC414F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ltg</dc:creator>
  <cp:lastModifiedBy>krO ltg</cp:lastModifiedBy>
  <cp:revision>1</cp:revision>
  <dcterms:created xsi:type="dcterms:W3CDTF">2020-10-21T07:38:00Z</dcterms:created>
  <dcterms:modified xsi:type="dcterms:W3CDTF">2020-10-21T07:47:00Z</dcterms:modified>
</cp:coreProperties>
</file>